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Look w:val="01E0" w:firstRow="1" w:lastRow="1" w:firstColumn="1" w:lastColumn="1" w:noHBand="0" w:noVBand="0"/>
      </w:tblPr>
      <w:tblGrid>
        <w:gridCol w:w="6426"/>
        <w:gridCol w:w="3213"/>
      </w:tblGrid>
      <w:tr w:rsidR="00A716C2" w:rsidRPr="00276E92" w:rsidTr="00295C7B">
        <w:trPr>
          <w:trHeight w:val="141"/>
        </w:trPr>
        <w:tc>
          <w:tcPr>
            <w:tcW w:w="9639" w:type="dxa"/>
            <w:gridSpan w:val="2"/>
            <w:shd w:val="clear" w:color="auto" w:fill="auto"/>
            <w:vAlign w:val="center"/>
          </w:tcPr>
          <w:p w:rsidR="00A716C2" w:rsidRPr="0058088C" w:rsidRDefault="00A716C2" w:rsidP="001D0092">
            <w:pPr>
              <w:ind w:left="-84" w:right="-96"/>
              <w:jc w:val="center"/>
              <w:rPr>
                <w:b/>
              </w:rPr>
            </w:pPr>
            <w:r w:rsidRPr="005305C4">
              <w:rPr>
                <w:rFonts w:cs="PT Astra Serif"/>
                <w:b/>
              </w:rPr>
              <w:t>ГОСУДАРСТВЕННОЕ ОБРАЗОВАТЕЛЬНОЕ УЧРЕЖДЕНИЕ</w:t>
            </w:r>
          </w:p>
          <w:p w:rsidR="00A716C2" w:rsidRPr="0058088C" w:rsidRDefault="00A716C2" w:rsidP="00295C7B">
            <w:pPr>
              <w:ind w:left="-84" w:right="-96"/>
              <w:jc w:val="center"/>
              <w:rPr>
                <w:b/>
              </w:rPr>
            </w:pPr>
            <w:r w:rsidRPr="005305C4">
              <w:rPr>
                <w:rFonts w:cs="PT Astra Serif"/>
                <w:b/>
              </w:rPr>
              <w:t>ДОПОЛНИТЕЛЬНОГО ОБРАЗОВАНИЯ ТУЛЬСКОЙ ОБЛАСТИ</w:t>
            </w:r>
          </w:p>
          <w:p w:rsidR="00A716C2" w:rsidRPr="0058088C" w:rsidRDefault="00A716C2" w:rsidP="00295C7B">
            <w:pPr>
              <w:ind w:left="-84" w:right="-96"/>
              <w:jc w:val="center"/>
              <w:rPr>
                <w:b/>
              </w:rPr>
            </w:pPr>
            <w:r w:rsidRPr="0058088C">
              <w:rPr>
                <w:rFonts w:cs="PT Astra Serif"/>
                <w:b/>
                <w:lang w:val="en-US"/>
              </w:rPr>
              <w:t>«ЦЕНТР ДОПОЛНИТЕЛЬНОГО ОБРАЗОВАНИЯ ДЕТЕЙ»</w:t>
            </w:r>
          </w:p>
        </w:tc>
      </w:tr>
      <w:tr w:rsidR="00A716C2" w:rsidRPr="00276E92" w:rsidTr="00295C7B">
        <w:trPr>
          <w:trHeight w:val="141"/>
        </w:trPr>
        <w:tc>
          <w:tcPr>
            <w:tcW w:w="9639" w:type="dxa"/>
            <w:gridSpan w:val="2"/>
            <w:shd w:val="clear" w:color="auto" w:fill="auto"/>
            <w:vAlign w:val="center"/>
          </w:tcPr>
          <w:p w:rsidR="00A716C2" w:rsidRPr="00276E92" w:rsidRDefault="00A716C2" w:rsidP="00295C7B">
            <w:pPr>
              <w:jc w:val="center"/>
              <w:rPr>
                <w:b/>
              </w:rPr>
            </w:pPr>
            <w:bookmarkStart w:id="0" w:name="ORIGINAL_FORMATTING"/>
            <w:bookmarkEnd w:id="0"/>
          </w:p>
        </w:tc>
      </w:tr>
      <w:tr w:rsidR="00A716C2" w:rsidRPr="00276E92" w:rsidTr="00295C7B">
        <w:trPr>
          <w:trHeight w:val="141"/>
        </w:trPr>
        <w:tc>
          <w:tcPr>
            <w:tcW w:w="9639" w:type="dxa"/>
            <w:gridSpan w:val="2"/>
            <w:shd w:val="clear" w:color="auto" w:fill="auto"/>
            <w:vAlign w:val="center"/>
          </w:tcPr>
          <w:p w:rsidR="00A716C2" w:rsidRPr="004E3050" w:rsidRDefault="00A716C2" w:rsidP="00295C7B">
            <w:pPr>
              <w:jc w:val="center"/>
              <w:rPr>
                <w:b/>
                <w:spacing w:val="70"/>
              </w:rPr>
            </w:pPr>
            <w:r w:rsidRPr="004E3050">
              <w:rPr>
                <w:b/>
                <w:spacing w:val="70"/>
              </w:rPr>
              <w:t>ПРИКАЗ</w:t>
            </w:r>
          </w:p>
        </w:tc>
      </w:tr>
      <w:tr w:rsidR="00A716C2" w:rsidRPr="00276E92" w:rsidTr="00295C7B">
        <w:trPr>
          <w:trHeight w:val="141"/>
        </w:trPr>
        <w:tc>
          <w:tcPr>
            <w:tcW w:w="9639" w:type="dxa"/>
            <w:gridSpan w:val="2"/>
            <w:shd w:val="clear" w:color="auto" w:fill="auto"/>
            <w:vAlign w:val="center"/>
          </w:tcPr>
          <w:p w:rsidR="00A716C2" w:rsidRDefault="00A716C2" w:rsidP="00295C7B">
            <w:pPr>
              <w:jc w:val="center"/>
              <w:rPr>
                <w:b/>
              </w:rPr>
            </w:pPr>
          </w:p>
        </w:tc>
      </w:tr>
      <w:tr w:rsidR="00A716C2" w:rsidRPr="00276E92" w:rsidTr="00295C7B">
        <w:trPr>
          <w:trHeight w:val="141"/>
        </w:trPr>
        <w:tc>
          <w:tcPr>
            <w:tcW w:w="9639" w:type="dxa"/>
            <w:gridSpan w:val="2"/>
            <w:shd w:val="clear" w:color="auto" w:fill="auto"/>
            <w:vAlign w:val="center"/>
          </w:tcPr>
          <w:p w:rsidR="00A716C2" w:rsidRDefault="00A716C2" w:rsidP="00295C7B">
            <w:pPr>
              <w:jc w:val="center"/>
              <w:rPr>
                <w:b/>
              </w:rPr>
            </w:pPr>
          </w:p>
        </w:tc>
      </w:tr>
      <w:tr w:rsidR="00A716C2" w:rsidRPr="00276E92" w:rsidTr="00295C7B">
        <w:trPr>
          <w:trHeight w:val="141"/>
        </w:trPr>
        <w:tc>
          <w:tcPr>
            <w:tcW w:w="6426" w:type="dxa"/>
            <w:shd w:val="clear" w:color="auto" w:fill="auto"/>
            <w:vAlign w:val="center"/>
          </w:tcPr>
          <w:p w:rsidR="00A716C2" w:rsidRPr="009E172B" w:rsidRDefault="00A716C2" w:rsidP="00295C7B">
            <w:pPr>
              <w:spacing w:line="220" w:lineRule="exact"/>
              <w:ind w:left="605"/>
            </w:pPr>
            <w:bookmarkStart w:id="1" w:name="REG_DATA"/>
            <w:bookmarkStart w:id="2" w:name="REGDATESTAMP"/>
            <w:r w:rsidRPr="009E172B">
              <w:rPr>
                <w:noProof/>
                <w:u w:val="single"/>
              </w:rPr>
              <w:t xml:space="preserve"> </w:t>
            </w:r>
            <w:bookmarkEnd w:id="1"/>
            <w:bookmarkEnd w:id="2"/>
          </w:p>
        </w:tc>
        <w:tc>
          <w:tcPr>
            <w:tcW w:w="3213" w:type="dxa"/>
            <w:shd w:val="clear" w:color="auto" w:fill="auto"/>
            <w:vAlign w:val="center"/>
          </w:tcPr>
          <w:p w:rsidR="00A716C2" w:rsidRPr="00B331F3" w:rsidRDefault="00A716C2" w:rsidP="00295C7B">
            <w:pPr>
              <w:rPr>
                <w:b/>
                <w:noProof/>
              </w:rPr>
            </w:pPr>
            <w:r w:rsidRPr="00B331F3">
              <w:rPr>
                <w:b/>
              </w:rPr>
              <w:t xml:space="preserve">№ </w:t>
            </w:r>
            <w:bookmarkStart w:id="3" w:name="REG_NOMER"/>
            <w:bookmarkStart w:id="4" w:name="REGNUMSTAMP"/>
            <w:r w:rsidRPr="00B331F3">
              <w:rPr>
                <w:u w:val="single"/>
              </w:rPr>
              <w:t xml:space="preserve"> </w:t>
            </w:r>
            <w:bookmarkEnd w:id="3"/>
            <w:bookmarkEnd w:id="4"/>
          </w:p>
        </w:tc>
      </w:tr>
    </w:tbl>
    <w:p w:rsidR="00B529F7" w:rsidRDefault="00B529F7" w:rsidP="00577272">
      <w:pPr>
        <w:spacing w:after="0" w:line="240" w:lineRule="auto"/>
        <w:ind w:firstLine="709"/>
        <w:jc w:val="center"/>
        <w:rPr>
          <w:b/>
          <w:sz w:val="24"/>
          <w:szCs w:val="24"/>
        </w:rPr>
      </w:pPr>
    </w:p>
    <w:p w:rsidR="00715C41" w:rsidRPr="001D0092" w:rsidRDefault="00F10B90" w:rsidP="00577272">
      <w:pPr>
        <w:spacing w:after="0" w:line="240" w:lineRule="auto"/>
        <w:ind w:firstLine="709"/>
        <w:jc w:val="center"/>
        <w:rPr>
          <w:b/>
          <w:sz w:val="26"/>
          <w:szCs w:val="26"/>
        </w:rPr>
      </w:pPr>
      <w:r w:rsidRPr="001D0092">
        <w:rPr>
          <w:b/>
          <w:sz w:val="26"/>
          <w:szCs w:val="26"/>
        </w:rPr>
        <w:t>Об итогах</w:t>
      </w:r>
      <w:r w:rsidR="00640FAC" w:rsidRPr="001D0092">
        <w:rPr>
          <w:b/>
          <w:sz w:val="26"/>
          <w:szCs w:val="26"/>
        </w:rPr>
        <w:t xml:space="preserve"> очного этапа</w:t>
      </w:r>
      <w:r w:rsidRPr="001D0092">
        <w:rPr>
          <w:b/>
          <w:sz w:val="26"/>
          <w:szCs w:val="26"/>
        </w:rPr>
        <w:t xml:space="preserve"> </w:t>
      </w:r>
      <w:r w:rsidR="00E8411B" w:rsidRPr="001D0092">
        <w:rPr>
          <w:b/>
          <w:sz w:val="26"/>
          <w:szCs w:val="26"/>
          <w:lang w:val="en-US"/>
        </w:rPr>
        <w:t>I</w:t>
      </w:r>
      <w:r w:rsidR="00A716C2" w:rsidRPr="001D0092">
        <w:rPr>
          <w:b/>
          <w:sz w:val="26"/>
          <w:szCs w:val="26"/>
          <w:lang w:val="en-US"/>
        </w:rPr>
        <w:t>I</w:t>
      </w:r>
      <w:r w:rsidR="00E8411B" w:rsidRPr="001D0092">
        <w:rPr>
          <w:b/>
          <w:sz w:val="26"/>
          <w:szCs w:val="26"/>
          <w:lang w:val="en-US"/>
        </w:rPr>
        <w:t>I</w:t>
      </w:r>
      <w:r w:rsidR="00E8411B" w:rsidRPr="001D0092">
        <w:rPr>
          <w:b/>
          <w:sz w:val="26"/>
          <w:szCs w:val="26"/>
        </w:rPr>
        <w:t xml:space="preserve"> Регионального т</w:t>
      </w:r>
      <w:r w:rsidR="00577272" w:rsidRPr="001D0092">
        <w:rPr>
          <w:b/>
          <w:sz w:val="26"/>
          <w:szCs w:val="26"/>
        </w:rPr>
        <w:t xml:space="preserve">урнира юных </w:t>
      </w:r>
      <w:proofErr w:type="spellStart"/>
      <w:r w:rsidR="00577272" w:rsidRPr="001D0092">
        <w:rPr>
          <w:b/>
          <w:sz w:val="26"/>
          <w:szCs w:val="26"/>
        </w:rPr>
        <w:t>биотехноло</w:t>
      </w:r>
      <w:r w:rsidR="00D566C9" w:rsidRPr="001D0092">
        <w:rPr>
          <w:b/>
          <w:sz w:val="26"/>
          <w:szCs w:val="26"/>
        </w:rPr>
        <w:t>го</w:t>
      </w:r>
      <w:r w:rsidR="00577272" w:rsidRPr="001D0092">
        <w:rPr>
          <w:b/>
          <w:sz w:val="26"/>
          <w:szCs w:val="26"/>
        </w:rPr>
        <w:t>в</w:t>
      </w:r>
      <w:proofErr w:type="spellEnd"/>
    </w:p>
    <w:p w:rsidR="00715C41" w:rsidRDefault="00715C41" w:rsidP="004D4A72">
      <w:pPr>
        <w:spacing w:after="0" w:line="240" w:lineRule="auto"/>
        <w:ind w:firstLine="709"/>
        <w:jc w:val="both"/>
        <w:rPr>
          <w:sz w:val="24"/>
          <w:szCs w:val="24"/>
        </w:rPr>
      </w:pPr>
    </w:p>
    <w:p w:rsidR="008F095C" w:rsidRPr="001D0092" w:rsidRDefault="001D0092" w:rsidP="0015192E">
      <w:pPr>
        <w:spacing w:after="0"/>
        <w:ind w:firstLine="709"/>
        <w:jc w:val="both"/>
        <w:rPr>
          <w:sz w:val="26"/>
          <w:szCs w:val="26"/>
        </w:rPr>
      </w:pPr>
      <w:r w:rsidRPr="001D0092">
        <w:rPr>
          <w:sz w:val="26"/>
          <w:szCs w:val="26"/>
          <w:lang w:val="en-US"/>
        </w:rPr>
        <w:t>III</w:t>
      </w:r>
      <w:r w:rsidRPr="001D0092">
        <w:rPr>
          <w:sz w:val="26"/>
          <w:szCs w:val="26"/>
        </w:rPr>
        <w:t xml:space="preserve"> Региональный турнир юных </w:t>
      </w:r>
      <w:proofErr w:type="spellStart"/>
      <w:r w:rsidRPr="001D0092">
        <w:rPr>
          <w:sz w:val="26"/>
          <w:szCs w:val="26"/>
        </w:rPr>
        <w:t>биотехнологов</w:t>
      </w:r>
      <w:proofErr w:type="spellEnd"/>
      <w:r w:rsidRPr="001D0092">
        <w:rPr>
          <w:sz w:val="26"/>
          <w:szCs w:val="26"/>
        </w:rPr>
        <w:t xml:space="preserve"> (далее Турнир) проведен в период с 15 сентября по 20 ноября 2025 года министерством образования Тульской области и государственным образовательным учреждением дополнительного образования Тульской области «Центр дополнительного образования детей»</w:t>
      </w:r>
      <w:r w:rsidR="00640FAC" w:rsidRPr="001D0092">
        <w:rPr>
          <w:sz w:val="26"/>
          <w:szCs w:val="26"/>
        </w:rPr>
        <w:t xml:space="preserve"> (далее – ГОУ ДО ТО «ЦДОД») </w:t>
      </w:r>
    </w:p>
    <w:p w:rsidR="001D0092" w:rsidRDefault="001D0092" w:rsidP="0015192E">
      <w:pPr>
        <w:pStyle w:val="a4"/>
        <w:spacing w:after="0" w:line="240" w:lineRule="auto"/>
        <w:ind w:left="0" w:firstLine="709"/>
        <w:jc w:val="both"/>
        <w:rPr>
          <w:sz w:val="26"/>
          <w:szCs w:val="26"/>
        </w:rPr>
      </w:pPr>
      <w:r>
        <w:rPr>
          <w:sz w:val="26"/>
          <w:szCs w:val="26"/>
        </w:rPr>
        <w:t>На основании решения жюри Турнира от 20.22.2025г.</w:t>
      </w:r>
    </w:p>
    <w:p w:rsidR="00C35ECC" w:rsidRPr="001D0092" w:rsidRDefault="00C35ECC" w:rsidP="001D0092">
      <w:pPr>
        <w:spacing w:after="0" w:line="240" w:lineRule="auto"/>
        <w:jc w:val="both"/>
        <w:rPr>
          <w:sz w:val="26"/>
          <w:szCs w:val="26"/>
        </w:rPr>
      </w:pPr>
      <w:r w:rsidRPr="001D0092">
        <w:rPr>
          <w:sz w:val="26"/>
          <w:szCs w:val="26"/>
        </w:rPr>
        <w:t xml:space="preserve">п р и </w:t>
      </w:r>
      <w:proofErr w:type="gramStart"/>
      <w:r w:rsidRPr="001D0092">
        <w:rPr>
          <w:sz w:val="26"/>
          <w:szCs w:val="26"/>
        </w:rPr>
        <w:t>к</w:t>
      </w:r>
      <w:proofErr w:type="gramEnd"/>
      <w:r w:rsidRPr="001D0092">
        <w:rPr>
          <w:sz w:val="26"/>
          <w:szCs w:val="26"/>
        </w:rPr>
        <w:t xml:space="preserve"> а з ы в а ю:</w:t>
      </w:r>
    </w:p>
    <w:p w:rsidR="00DF55D3" w:rsidRPr="001D0092" w:rsidRDefault="00DF55D3" w:rsidP="00373729">
      <w:pPr>
        <w:pStyle w:val="a4"/>
        <w:spacing w:after="0" w:line="240" w:lineRule="auto"/>
        <w:ind w:left="0" w:firstLine="720"/>
        <w:jc w:val="both"/>
        <w:rPr>
          <w:sz w:val="26"/>
          <w:szCs w:val="26"/>
        </w:rPr>
      </w:pPr>
      <w:r w:rsidRPr="001D0092">
        <w:rPr>
          <w:sz w:val="26"/>
          <w:szCs w:val="26"/>
        </w:rPr>
        <w:t xml:space="preserve">1. Наградить грамотами </w:t>
      </w:r>
      <w:r w:rsidR="0035174B" w:rsidRPr="001D0092">
        <w:rPr>
          <w:sz w:val="26"/>
          <w:szCs w:val="26"/>
        </w:rPr>
        <w:t xml:space="preserve">ГОУ ДО ТО </w:t>
      </w:r>
      <w:r w:rsidRPr="001D0092">
        <w:rPr>
          <w:sz w:val="26"/>
          <w:szCs w:val="26"/>
        </w:rPr>
        <w:t>«</w:t>
      </w:r>
      <w:r w:rsidR="0035174B" w:rsidRPr="001D0092">
        <w:rPr>
          <w:sz w:val="26"/>
          <w:szCs w:val="26"/>
        </w:rPr>
        <w:t>ЦДОД</w:t>
      </w:r>
      <w:r w:rsidRPr="001D0092">
        <w:rPr>
          <w:sz w:val="26"/>
          <w:szCs w:val="26"/>
        </w:rPr>
        <w:t>» за успешное участие в</w:t>
      </w:r>
      <w:r w:rsidR="00C057F6" w:rsidRPr="001D0092">
        <w:rPr>
          <w:sz w:val="26"/>
          <w:szCs w:val="26"/>
        </w:rPr>
        <w:t xml:space="preserve"> Турнире</w:t>
      </w:r>
      <w:r w:rsidRPr="001D0092">
        <w:rPr>
          <w:sz w:val="26"/>
          <w:szCs w:val="26"/>
        </w:rPr>
        <w:t>:</w:t>
      </w:r>
    </w:p>
    <w:p w:rsidR="00677B0F" w:rsidRPr="001D0092" w:rsidRDefault="00ED54FA" w:rsidP="00373729">
      <w:pPr>
        <w:pStyle w:val="a4"/>
        <w:spacing w:after="0" w:line="240" w:lineRule="auto"/>
        <w:ind w:left="0" w:firstLine="709"/>
        <w:jc w:val="both"/>
        <w:rPr>
          <w:sz w:val="26"/>
          <w:szCs w:val="26"/>
        </w:rPr>
      </w:pPr>
      <w:r w:rsidRPr="001D0092">
        <w:rPr>
          <w:sz w:val="26"/>
          <w:szCs w:val="26"/>
        </w:rPr>
        <w:t>Ш</w:t>
      </w:r>
      <w:r w:rsidR="000C19C7">
        <w:rPr>
          <w:sz w:val="26"/>
          <w:szCs w:val="26"/>
        </w:rPr>
        <w:t>.</w:t>
      </w:r>
      <w:r w:rsidRPr="001D0092">
        <w:rPr>
          <w:sz w:val="26"/>
          <w:szCs w:val="26"/>
        </w:rPr>
        <w:t xml:space="preserve"> Елизавету</w:t>
      </w:r>
      <w:r w:rsidR="00677B0F" w:rsidRPr="001D0092">
        <w:rPr>
          <w:sz w:val="26"/>
          <w:szCs w:val="26"/>
        </w:rPr>
        <w:t xml:space="preserve">, обучающуюся </w:t>
      </w:r>
      <w:r w:rsidR="000F385D" w:rsidRPr="001D0092">
        <w:rPr>
          <w:sz w:val="26"/>
          <w:szCs w:val="26"/>
        </w:rPr>
        <w:t>м</w:t>
      </w:r>
      <w:r w:rsidR="00677B0F" w:rsidRPr="001D0092">
        <w:rPr>
          <w:sz w:val="26"/>
          <w:szCs w:val="26"/>
        </w:rPr>
        <w:t xml:space="preserve">униципального образовательного учреждения </w:t>
      </w:r>
      <w:r w:rsidR="00C47F8B" w:rsidRPr="001D0092">
        <w:rPr>
          <w:sz w:val="26"/>
          <w:szCs w:val="26"/>
        </w:rPr>
        <w:t>«С</w:t>
      </w:r>
      <w:r w:rsidR="00677B0F" w:rsidRPr="001D0092">
        <w:rPr>
          <w:sz w:val="26"/>
          <w:szCs w:val="26"/>
        </w:rPr>
        <w:t>ред</w:t>
      </w:r>
      <w:r w:rsidRPr="001D0092">
        <w:rPr>
          <w:sz w:val="26"/>
          <w:szCs w:val="26"/>
        </w:rPr>
        <w:t>н</w:t>
      </w:r>
      <w:r w:rsidR="00C47F8B" w:rsidRPr="001D0092">
        <w:rPr>
          <w:sz w:val="26"/>
          <w:szCs w:val="26"/>
        </w:rPr>
        <w:t>яя</w:t>
      </w:r>
      <w:r w:rsidRPr="001D0092">
        <w:rPr>
          <w:sz w:val="26"/>
          <w:szCs w:val="26"/>
        </w:rPr>
        <w:t xml:space="preserve"> общеобразовательн</w:t>
      </w:r>
      <w:r w:rsidR="00C47F8B" w:rsidRPr="001D0092">
        <w:rPr>
          <w:sz w:val="26"/>
          <w:szCs w:val="26"/>
        </w:rPr>
        <w:t>ая</w:t>
      </w:r>
      <w:r w:rsidRPr="001D0092">
        <w:rPr>
          <w:sz w:val="26"/>
          <w:szCs w:val="26"/>
        </w:rPr>
        <w:t xml:space="preserve"> школ</w:t>
      </w:r>
      <w:r w:rsidR="00C47F8B" w:rsidRPr="001D0092">
        <w:rPr>
          <w:sz w:val="26"/>
          <w:szCs w:val="26"/>
        </w:rPr>
        <w:t>а</w:t>
      </w:r>
      <w:r w:rsidRPr="001D0092">
        <w:rPr>
          <w:sz w:val="26"/>
          <w:szCs w:val="26"/>
        </w:rPr>
        <w:t xml:space="preserve"> №3</w:t>
      </w:r>
      <w:r w:rsidR="00C47F8B" w:rsidRPr="001D0092">
        <w:rPr>
          <w:sz w:val="26"/>
          <w:szCs w:val="26"/>
        </w:rPr>
        <w:t xml:space="preserve"> им. С.В. </w:t>
      </w:r>
      <w:proofErr w:type="spellStart"/>
      <w:r w:rsidR="00C47F8B" w:rsidRPr="001D0092">
        <w:rPr>
          <w:sz w:val="26"/>
          <w:szCs w:val="26"/>
        </w:rPr>
        <w:t>Ишеева</w:t>
      </w:r>
      <w:proofErr w:type="spellEnd"/>
      <w:r w:rsidR="00C47F8B" w:rsidRPr="001D0092">
        <w:rPr>
          <w:sz w:val="26"/>
          <w:szCs w:val="26"/>
        </w:rPr>
        <w:t xml:space="preserve">» </w:t>
      </w:r>
      <w:r w:rsidR="00677B0F" w:rsidRPr="001D0092">
        <w:rPr>
          <w:sz w:val="26"/>
          <w:szCs w:val="26"/>
        </w:rPr>
        <w:t>(</w:t>
      </w:r>
      <w:r w:rsidR="005077D4" w:rsidRPr="001D0092">
        <w:rPr>
          <w:sz w:val="26"/>
          <w:szCs w:val="26"/>
        </w:rPr>
        <w:t>педагог</w:t>
      </w:r>
      <w:r w:rsidR="00677B0F" w:rsidRPr="001D0092">
        <w:rPr>
          <w:sz w:val="26"/>
          <w:szCs w:val="26"/>
        </w:rPr>
        <w:t xml:space="preserve"> </w:t>
      </w:r>
      <w:r w:rsidR="00C47F8B" w:rsidRPr="001D0092">
        <w:rPr>
          <w:sz w:val="26"/>
          <w:szCs w:val="26"/>
        </w:rPr>
        <w:t>Вишнякова Елена Николаевна</w:t>
      </w:r>
      <w:r w:rsidR="00677B0F" w:rsidRPr="001D0092">
        <w:rPr>
          <w:sz w:val="26"/>
          <w:szCs w:val="26"/>
        </w:rPr>
        <w:t>);</w:t>
      </w:r>
    </w:p>
    <w:p w:rsidR="00C47F8B" w:rsidRPr="001D0092" w:rsidRDefault="00C47F8B" w:rsidP="00373729">
      <w:pPr>
        <w:pStyle w:val="a4"/>
        <w:spacing w:after="0" w:line="240" w:lineRule="auto"/>
        <w:ind w:left="0" w:firstLine="709"/>
        <w:jc w:val="both"/>
        <w:rPr>
          <w:sz w:val="26"/>
          <w:szCs w:val="26"/>
        </w:rPr>
      </w:pPr>
      <w:r w:rsidRPr="001D0092">
        <w:rPr>
          <w:sz w:val="26"/>
          <w:szCs w:val="26"/>
        </w:rPr>
        <w:t>Ш</w:t>
      </w:r>
      <w:r w:rsidR="000C19C7">
        <w:rPr>
          <w:sz w:val="26"/>
          <w:szCs w:val="26"/>
        </w:rPr>
        <w:t>.</w:t>
      </w:r>
      <w:r w:rsidRPr="001D0092">
        <w:rPr>
          <w:sz w:val="26"/>
          <w:szCs w:val="26"/>
        </w:rPr>
        <w:t xml:space="preserve"> Виктора</w:t>
      </w:r>
      <w:r w:rsidR="00677B0F" w:rsidRPr="001D0092">
        <w:rPr>
          <w:sz w:val="26"/>
          <w:szCs w:val="26"/>
        </w:rPr>
        <w:t>, обучающ</w:t>
      </w:r>
      <w:r w:rsidRPr="001D0092">
        <w:rPr>
          <w:sz w:val="26"/>
          <w:szCs w:val="26"/>
        </w:rPr>
        <w:t>егося</w:t>
      </w:r>
      <w:r w:rsidR="00677B0F" w:rsidRPr="001D0092">
        <w:rPr>
          <w:sz w:val="26"/>
          <w:szCs w:val="26"/>
        </w:rPr>
        <w:t xml:space="preserve"> </w:t>
      </w:r>
      <w:r w:rsidRPr="001D0092">
        <w:rPr>
          <w:color w:val="000000"/>
          <w:sz w:val="26"/>
          <w:szCs w:val="26"/>
        </w:rPr>
        <w:t>государственного профессионального образовательного учреждения Тульской области</w:t>
      </w:r>
      <w:r w:rsidRPr="001D0092">
        <w:rPr>
          <w:sz w:val="26"/>
          <w:szCs w:val="26"/>
        </w:rPr>
        <w:t xml:space="preserve"> «</w:t>
      </w:r>
      <w:proofErr w:type="spellStart"/>
      <w:r w:rsidRPr="001D0092">
        <w:rPr>
          <w:sz w:val="26"/>
          <w:szCs w:val="26"/>
        </w:rPr>
        <w:t>Щекинский</w:t>
      </w:r>
      <w:proofErr w:type="spellEnd"/>
      <w:r w:rsidRPr="001D0092">
        <w:rPr>
          <w:sz w:val="26"/>
          <w:szCs w:val="26"/>
        </w:rPr>
        <w:t xml:space="preserve"> политехнический колледж» (педагог Астахова Светлана Геннадьевна);</w:t>
      </w:r>
    </w:p>
    <w:p w:rsidR="00C47F8B" w:rsidRPr="001D0092" w:rsidRDefault="00C47F8B" w:rsidP="00373729">
      <w:pPr>
        <w:pStyle w:val="a4"/>
        <w:spacing w:after="0" w:line="240" w:lineRule="auto"/>
        <w:ind w:left="0" w:firstLine="709"/>
        <w:jc w:val="both"/>
        <w:rPr>
          <w:color w:val="000000" w:themeColor="text1"/>
          <w:sz w:val="26"/>
          <w:szCs w:val="26"/>
          <w:lang w:eastAsia="ru-RU"/>
        </w:rPr>
      </w:pPr>
      <w:r w:rsidRPr="001D0092">
        <w:rPr>
          <w:sz w:val="26"/>
          <w:szCs w:val="26"/>
        </w:rPr>
        <w:t>З</w:t>
      </w:r>
      <w:r w:rsidR="000C19C7">
        <w:rPr>
          <w:sz w:val="26"/>
          <w:szCs w:val="26"/>
        </w:rPr>
        <w:t>.</w:t>
      </w:r>
      <w:r w:rsidRPr="001D0092">
        <w:rPr>
          <w:sz w:val="26"/>
          <w:szCs w:val="26"/>
        </w:rPr>
        <w:t xml:space="preserve"> Екатерину</w:t>
      </w:r>
      <w:r w:rsidR="00D904D1" w:rsidRPr="001D0092">
        <w:rPr>
          <w:sz w:val="26"/>
          <w:szCs w:val="26"/>
        </w:rPr>
        <w:t xml:space="preserve">, </w:t>
      </w:r>
      <w:r w:rsidRPr="001D0092">
        <w:rPr>
          <w:color w:val="000000" w:themeColor="text1"/>
          <w:sz w:val="26"/>
          <w:szCs w:val="26"/>
          <w:lang w:eastAsia="ru-RU"/>
        </w:rPr>
        <w:t xml:space="preserve">обучающуюся </w:t>
      </w:r>
      <w:r w:rsidRPr="001D0092">
        <w:rPr>
          <w:sz w:val="26"/>
          <w:szCs w:val="26"/>
        </w:rPr>
        <w:t>муниципального образовательного учреждения «Центр образования №</w:t>
      </w:r>
      <w:r w:rsidR="00373729" w:rsidRPr="001D0092">
        <w:rPr>
          <w:sz w:val="26"/>
          <w:szCs w:val="26"/>
        </w:rPr>
        <w:t xml:space="preserve"> </w:t>
      </w:r>
      <w:r w:rsidRPr="001D0092">
        <w:rPr>
          <w:sz w:val="26"/>
          <w:szCs w:val="26"/>
        </w:rPr>
        <w:t xml:space="preserve">45» (педагог </w:t>
      </w:r>
      <w:proofErr w:type="spellStart"/>
      <w:r w:rsidRPr="001D0092">
        <w:rPr>
          <w:sz w:val="26"/>
          <w:szCs w:val="26"/>
        </w:rPr>
        <w:t>Бузанова</w:t>
      </w:r>
      <w:proofErr w:type="spellEnd"/>
      <w:r w:rsidRPr="001D0092">
        <w:rPr>
          <w:sz w:val="26"/>
          <w:szCs w:val="26"/>
        </w:rPr>
        <w:t xml:space="preserve"> Ольга Александровна);</w:t>
      </w:r>
    </w:p>
    <w:p w:rsidR="00373729" w:rsidRPr="001D0092" w:rsidRDefault="00373729" w:rsidP="00373729">
      <w:pPr>
        <w:spacing w:after="0" w:line="240" w:lineRule="auto"/>
        <w:ind w:firstLine="709"/>
        <w:jc w:val="both"/>
        <w:rPr>
          <w:sz w:val="26"/>
          <w:szCs w:val="26"/>
        </w:rPr>
      </w:pPr>
      <w:r w:rsidRPr="001D0092">
        <w:rPr>
          <w:sz w:val="26"/>
          <w:szCs w:val="26"/>
        </w:rPr>
        <w:t>Р</w:t>
      </w:r>
      <w:r w:rsidR="000C19C7">
        <w:rPr>
          <w:sz w:val="26"/>
          <w:szCs w:val="26"/>
        </w:rPr>
        <w:t>.</w:t>
      </w:r>
      <w:r w:rsidRPr="001D0092">
        <w:rPr>
          <w:sz w:val="26"/>
          <w:szCs w:val="26"/>
        </w:rPr>
        <w:t xml:space="preserve"> Полину, обучающуюся муниципального бюджетного образовательного учреждения «Средняя общеобразовательная школа №4 г. Белева Тульской области» (педагог </w:t>
      </w:r>
      <w:proofErr w:type="spellStart"/>
      <w:r w:rsidRPr="001D0092">
        <w:rPr>
          <w:sz w:val="26"/>
          <w:szCs w:val="26"/>
        </w:rPr>
        <w:t>Стамберская</w:t>
      </w:r>
      <w:proofErr w:type="spellEnd"/>
      <w:r w:rsidRPr="001D0092">
        <w:rPr>
          <w:sz w:val="26"/>
          <w:szCs w:val="26"/>
        </w:rPr>
        <w:t xml:space="preserve"> Людмила Владимировна);</w:t>
      </w:r>
    </w:p>
    <w:p w:rsidR="00D904D1" w:rsidRPr="001D0092" w:rsidRDefault="00373729" w:rsidP="00373729">
      <w:pPr>
        <w:spacing w:after="0" w:line="240" w:lineRule="auto"/>
        <w:ind w:firstLine="709"/>
        <w:jc w:val="both"/>
        <w:rPr>
          <w:sz w:val="26"/>
          <w:szCs w:val="26"/>
        </w:rPr>
      </w:pPr>
      <w:r w:rsidRPr="001D0092">
        <w:rPr>
          <w:sz w:val="26"/>
          <w:szCs w:val="26"/>
        </w:rPr>
        <w:t>К</w:t>
      </w:r>
      <w:r w:rsidR="000C19C7">
        <w:rPr>
          <w:sz w:val="26"/>
          <w:szCs w:val="26"/>
        </w:rPr>
        <w:t>.</w:t>
      </w:r>
      <w:bookmarkStart w:id="5" w:name="_GoBack"/>
      <w:bookmarkEnd w:id="5"/>
      <w:r w:rsidRPr="001D0092">
        <w:rPr>
          <w:sz w:val="26"/>
          <w:szCs w:val="26"/>
        </w:rPr>
        <w:t xml:space="preserve"> Даниила, обучающегося муниципального бюджетного образовательного учреждения «Средняя общеобразовательная школа №4 г. Белева Тульской области» (педагог </w:t>
      </w:r>
      <w:proofErr w:type="spellStart"/>
      <w:r w:rsidRPr="001D0092">
        <w:rPr>
          <w:sz w:val="26"/>
          <w:szCs w:val="26"/>
        </w:rPr>
        <w:t>Стамберская</w:t>
      </w:r>
      <w:proofErr w:type="spellEnd"/>
      <w:r w:rsidRPr="001D0092">
        <w:rPr>
          <w:sz w:val="26"/>
          <w:szCs w:val="26"/>
        </w:rPr>
        <w:t xml:space="preserve"> Людмила Владимировна)</w:t>
      </w:r>
      <w:r w:rsidR="00D904D1" w:rsidRPr="001D0092">
        <w:rPr>
          <w:sz w:val="26"/>
          <w:szCs w:val="26"/>
        </w:rPr>
        <w:t>.</w:t>
      </w:r>
    </w:p>
    <w:p w:rsidR="00CE70CF" w:rsidRPr="001D0092" w:rsidRDefault="006F1DA1" w:rsidP="00373729">
      <w:pPr>
        <w:spacing w:after="0" w:line="240" w:lineRule="auto"/>
        <w:ind w:firstLine="720"/>
        <w:contextualSpacing/>
        <w:jc w:val="both"/>
        <w:rPr>
          <w:sz w:val="26"/>
          <w:szCs w:val="26"/>
        </w:rPr>
      </w:pPr>
      <w:r w:rsidRPr="001D0092">
        <w:rPr>
          <w:sz w:val="26"/>
          <w:szCs w:val="26"/>
        </w:rPr>
        <w:t xml:space="preserve">2. Контроль исполнения настоящего приказа возложить на заместителя директора </w:t>
      </w:r>
      <w:r w:rsidR="000D14D1" w:rsidRPr="001D0092">
        <w:rPr>
          <w:sz w:val="26"/>
          <w:szCs w:val="26"/>
        </w:rPr>
        <w:br/>
      </w:r>
      <w:r w:rsidR="00CE70CF" w:rsidRPr="001D0092">
        <w:rPr>
          <w:sz w:val="26"/>
          <w:szCs w:val="26"/>
        </w:rPr>
        <w:t>Ю.А. Прянчикову.</w:t>
      </w:r>
    </w:p>
    <w:p w:rsidR="00D904D1" w:rsidRPr="001D0092" w:rsidRDefault="00D904D1" w:rsidP="000D4779">
      <w:pPr>
        <w:spacing w:after="0" w:line="240" w:lineRule="auto"/>
        <w:jc w:val="both"/>
        <w:rPr>
          <w:sz w:val="26"/>
          <w:szCs w:val="26"/>
        </w:rPr>
      </w:pPr>
    </w:p>
    <w:tbl>
      <w:tblPr>
        <w:tblStyle w:val="a3"/>
        <w:tblW w:w="488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2"/>
        <w:gridCol w:w="2638"/>
        <w:gridCol w:w="3103"/>
      </w:tblGrid>
      <w:tr w:rsidR="006F1DA1" w:rsidRPr="003820B8" w:rsidTr="00646DF1">
        <w:trPr>
          <w:trHeight w:val="719"/>
        </w:trPr>
        <w:tc>
          <w:tcPr>
            <w:tcW w:w="2116" w:type="pct"/>
          </w:tcPr>
          <w:p w:rsidR="006F1DA1" w:rsidRPr="00AF6AE4" w:rsidRDefault="006F1DA1" w:rsidP="000D4779">
            <w:pPr>
              <w:jc w:val="center"/>
              <w:rPr>
                <w:b/>
                <w:sz w:val="24"/>
              </w:rPr>
            </w:pPr>
            <w:r w:rsidRPr="00AF6AE4">
              <w:rPr>
                <w:b/>
                <w:sz w:val="24"/>
              </w:rPr>
              <w:t xml:space="preserve">Директор </w:t>
            </w:r>
          </w:p>
          <w:p w:rsidR="006F1DA1" w:rsidRPr="00AF6AE4" w:rsidRDefault="006F1DA1" w:rsidP="000D4779">
            <w:pPr>
              <w:jc w:val="center"/>
              <w:rPr>
                <w:sz w:val="24"/>
              </w:rPr>
            </w:pPr>
            <w:r w:rsidRPr="00AF6AE4">
              <w:rPr>
                <w:b/>
                <w:sz w:val="24"/>
              </w:rPr>
              <w:t>ГОУ ДО ТО «ЦДОД»</w:t>
            </w:r>
          </w:p>
        </w:tc>
        <w:tc>
          <w:tcPr>
            <w:tcW w:w="1325" w:type="pct"/>
            <w:vAlign w:val="center"/>
          </w:tcPr>
          <w:p w:rsidR="006F1DA1" w:rsidRPr="00AF6AE4" w:rsidRDefault="006F1DA1" w:rsidP="000D4779">
            <w:pPr>
              <w:jc w:val="center"/>
              <w:rPr>
                <w:sz w:val="24"/>
              </w:rPr>
            </w:pPr>
            <w:bookmarkStart w:id="6" w:name="STAMP_EDS"/>
            <w:r w:rsidRPr="00AF6AE4">
              <w:rPr>
                <w:sz w:val="24"/>
              </w:rPr>
              <w:t xml:space="preserve"> </w:t>
            </w:r>
            <w:bookmarkEnd w:id="6"/>
          </w:p>
        </w:tc>
        <w:tc>
          <w:tcPr>
            <w:tcW w:w="1559" w:type="pct"/>
            <w:vAlign w:val="bottom"/>
          </w:tcPr>
          <w:p w:rsidR="006F1DA1" w:rsidRPr="00AF6AE4" w:rsidRDefault="006F1DA1" w:rsidP="000D4779">
            <w:pPr>
              <w:jc w:val="right"/>
              <w:rPr>
                <w:sz w:val="24"/>
              </w:rPr>
            </w:pPr>
            <w:r w:rsidRPr="00AF6AE4">
              <w:rPr>
                <w:b/>
                <w:sz w:val="24"/>
              </w:rPr>
              <w:t>Ю.В. Грошев</w:t>
            </w:r>
          </w:p>
        </w:tc>
      </w:tr>
    </w:tbl>
    <w:p w:rsidR="00C969A4" w:rsidRPr="00AF6AE4" w:rsidRDefault="0065786D" w:rsidP="001D0092">
      <w:pPr>
        <w:spacing w:after="0" w:line="240" w:lineRule="auto"/>
        <w:rPr>
          <w:bCs/>
          <w:sz w:val="20"/>
          <w:szCs w:val="20"/>
        </w:rPr>
      </w:pPr>
      <w:r>
        <w:rPr>
          <w:rFonts w:eastAsia="Times New Roman" w:cs="Times New Roman"/>
          <w:sz w:val="20"/>
          <w:szCs w:val="20"/>
          <w:lang w:eastAsia="ru-RU"/>
        </w:rPr>
        <w:lastRenderedPageBreak/>
        <w:t>И</w:t>
      </w:r>
      <w:r w:rsidR="00D904D1" w:rsidRPr="00D904D1">
        <w:rPr>
          <w:rFonts w:eastAsia="Times New Roman" w:cs="Times New Roman"/>
          <w:sz w:val="20"/>
          <w:szCs w:val="20"/>
          <w:lang w:eastAsia="ru-RU"/>
        </w:rPr>
        <w:t xml:space="preserve">сп.: Абрамова </w:t>
      </w:r>
      <w:proofErr w:type="spellStart"/>
      <w:r w:rsidR="00D904D1" w:rsidRPr="00D904D1">
        <w:rPr>
          <w:rFonts w:eastAsia="Times New Roman" w:cs="Times New Roman"/>
          <w:sz w:val="20"/>
          <w:szCs w:val="20"/>
          <w:lang w:eastAsia="ru-RU"/>
        </w:rPr>
        <w:t>Э.А.тел</w:t>
      </w:r>
      <w:proofErr w:type="spellEnd"/>
      <w:r w:rsidR="00D904D1" w:rsidRPr="00D904D1">
        <w:rPr>
          <w:rFonts w:eastAsia="Times New Roman" w:cs="Times New Roman"/>
          <w:sz w:val="20"/>
          <w:szCs w:val="20"/>
          <w:lang w:eastAsia="ru-RU"/>
        </w:rPr>
        <w:t xml:space="preserve">. +7 (4872) 40-88-09, </w:t>
      </w:r>
      <w:proofErr w:type="spellStart"/>
      <w:r w:rsidR="00D904D1" w:rsidRPr="00D904D1">
        <w:rPr>
          <w:rFonts w:eastAsia="Times New Roman" w:cs="Times New Roman"/>
          <w:sz w:val="20"/>
          <w:szCs w:val="20"/>
          <w:lang w:eastAsia="ru-RU"/>
        </w:rPr>
        <w:t>enn.dtp@tularegion.org</w:t>
      </w:r>
      <w:r w:rsidR="00DD6AE0" w:rsidRPr="00AF6AE4">
        <w:rPr>
          <w:bCs/>
          <w:sz w:val="20"/>
          <w:szCs w:val="20"/>
        </w:rPr>
        <w:t>#</w:t>
      </w:r>
      <w:r w:rsidR="008E3EF1" w:rsidRPr="00AF6AE4">
        <w:rPr>
          <w:bCs/>
          <w:sz w:val="20"/>
          <w:szCs w:val="20"/>
        </w:rPr>
        <w:t>Приказ</w:t>
      </w:r>
      <w:r w:rsidR="00513FDB" w:rsidRPr="00AF6AE4">
        <w:rPr>
          <w:bCs/>
          <w:sz w:val="20"/>
          <w:szCs w:val="20"/>
        </w:rPr>
        <w:t>_</w:t>
      </w:r>
      <w:r w:rsidR="00E8411B">
        <w:rPr>
          <w:bCs/>
          <w:sz w:val="20"/>
          <w:szCs w:val="20"/>
        </w:rPr>
        <w:t>Об</w:t>
      </w:r>
      <w:proofErr w:type="spellEnd"/>
      <w:r w:rsidR="00E8411B">
        <w:rPr>
          <w:bCs/>
          <w:sz w:val="20"/>
          <w:szCs w:val="20"/>
        </w:rPr>
        <w:t xml:space="preserve"> итогах </w:t>
      </w:r>
      <w:r w:rsidR="00E8411B">
        <w:rPr>
          <w:bCs/>
          <w:sz w:val="20"/>
          <w:szCs w:val="20"/>
          <w:lang w:val="en-US"/>
        </w:rPr>
        <w:t>I</w:t>
      </w:r>
      <w:r w:rsidR="00A716C2">
        <w:rPr>
          <w:bCs/>
          <w:sz w:val="20"/>
          <w:szCs w:val="20"/>
          <w:lang w:val="en-US"/>
        </w:rPr>
        <w:t>I</w:t>
      </w:r>
      <w:r w:rsidR="00E8411B">
        <w:rPr>
          <w:bCs/>
          <w:sz w:val="20"/>
          <w:szCs w:val="20"/>
          <w:lang w:val="en-US"/>
        </w:rPr>
        <w:t>I</w:t>
      </w:r>
      <w:r w:rsidR="00D904D1" w:rsidRPr="00D904D1">
        <w:rPr>
          <w:bCs/>
          <w:sz w:val="20"/>
          <w:szCs w:val="20"/>
        </w:rPr>
        <w:t xml:space="preserve"> </w:t>
      </w:r>
      <w:r w:rsidR="00D904D1">
        <w:rPr>
          <w:bCs/>
          <w:sz w:val="20"/>
          <w:szCs w:val="20"/>
        </w:rPr>
        <w:t>Регионального т</w:t>
      </w:r>
      <w:r w:rsidR="00C057F6">
        <w:rPr>
          <w:bCs/>
          <w:sz w:val="20"/>
          <w:szCs w:val="20"/>
        </w:rPr>
        <w:t>урнир</w:t>
      </w:r>
      <w:r w:rsidR="00D904D1">
        <w:rPr>
          <w:bCs/>
          <w:sz w:val="20"/>
          <w:szCs w:val="20"/>
        </w:rPr>
        <w:t>а юных биотехнологов</w:t>
      </w:r>
      <w:r w:rsidR="002D50E7" w:rsidRPr="00AF6AE4">
        <w:rPr>
          <w:bCs/>
          <w:sz w:val="20"/>
          <w:szCs w:val="20"/>
        </w:rPr>
        <w:t>_</w:t>
      </w:r>
      <w:r w:rsidR="00D904D1">
        <w:rPr>
          <w:bCs/>
          <w:sz w:val="20"/>
          <w:szCs w:val="20"/>
        </w:rPr>
        <w:t>202</w:t>
      </w:r>
      <w:r w:rsidR="00A716C2">
        <w:rPr>
          <w:bCs/>
          <w:sz w:val="20"/>
          <w:szCs w:val="20"/>
        </w:rPr>
        <w:t>5</w:t>
      </w:r>
    </w:p>
    <w:sectPr w:rsidR="00C969A4" w:rsidRPr="00AF6AE4" w:rsidSect="007C6F67">
      <w:pgSz w:w="12240" w:h="15840"/>
      <w:pgMar w:top="1134" w:right="851" w:bottom="1134" w:left="1418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T Astra Serif">
    <w:panose1 w:val="020A0603040505020204"/>
    <w:charset w:val="CC"/>
    <w:family w:val="roman"/>
    <w:pitch w:val="variable"/>
    <w:sig w:usb0="A00002EF" w:usb1="5000204B" w:usb2="00000020" w:usb3="00000000" w:csb0="00000097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1D1D3E"/>
    <w:multiLevelType w:val="hybridMultilevel"/>
    <w:tmpl w:val="98127224"/>
    <w:lvl w:ilvl="0" w:tplc="371ECF2A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4022DC"/>
    <w:multiLevelType w:val="hybridMultilevel"/>
    <w:tmpl w:val="2140E056"/>
    <w:lvl w:ilvl="0" w:tplc="EFFA05A8">
      <w:start w:val="1"/>
      <w:numFmt w:val="decimal"/>
      <w:lvlText w:val="%1."/>
      <w:lvlJc w:val="center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53732D"/>
    <w:multiLevelType w:val="hybridMultilevel"/>
    <w:tmpl w:val="5992A0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3B3203"/>
    <w:multiLevelType w:val="hybridMultilevel"/>
    <w:tmpl w:val="AAE6BBAA"/>
    <w:lvl w:ilvl="0" w:tplc="DB7A900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61710308"/>
    <w:multiLevelType w:val="hybridMultilevel"/>
    <w:tmpl w:val="930E10AA"/>
    <w:lvl w:ilvl="0" w:tplc="91A4AD3A">
      <w:start w:val="1"/>
      <w:numFmt w:val="decimal"/>
      <w:lvlText w:val="%1."/>
      <w:lvlJc w:val="left"/>
      <w:pPr>
        <w:ind w:left="1542" w:hanging="975"/>
      </w:pPr>
      <w:rPr>
        <w:rFonts w:ascii="PT Astra Serif" w:eastAsiaTheme="minorHAnsi" w:hAnsi="PT Astra Serif" w:cs="Times New Roman CYR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 w15:restartNumberingAfterBreak="0">
    <w:nsid w:val="79934F09"/>
    <w:multiLevelType w:val="hybridMultilevel"/>
    <w:tmpl w:val="503C6FCC"/>
    <w:lvl w:ilvl="0" w:tplc="5B82EA6C">
      <w:start w:val="1"/>
      <w:numFmt w:val="decimal"/>
      <w:lvlText w:val="%1"/>
      <w:lvlJc w:val="left"/>
      <w:pPr>
        <w:ind w:left="1542" w:hanging="975"/>
      </w:pPr>
      <w:rPr>
        <w:rFonts w:ascii="PT Astra Serif" w:eastAsiaTheme="minorHAnsi" w:hAnsi="PT Astra Serif" w:cs="Times New Roman CYR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EE8"/>
    <w:rsid w:val="000014FC"/>
    <w:rsid w:val="000055EA"/>
    <w:rsid w:val="00011064"/>
    <w:rsid w:val="00054B51"/>
    <w:rsid w:val="000553E6"/>
    <w:rsid w:val="00065B0D"/>
    <w:rsid w:val="00070897"/>
    <w:rsid w:val="000728CE"/>
    <w:rsid w:val="00076D93"/>
    <w:rsid w:val="00085C61"/>
    <w:rsid w:val="00086911"/>
    <w:rsid w:val="0009548C"/>
    <w:rsid w:val="000A33DB"/>
    <w:rsid w:val="000B108A"/>
    <w:rsid w:val="000B49D5"/>
    <w:rsid w:val="000B4FEE"/>
    <w:rsid w:val="000B557C"/>
    <w:rsid w:val="000C00EA"/>
    <w:rsid w:val="000C0342"/>
    <w:rsid w:val="000C19C7"/>
    <w:rsid w:val="000C730D"/>
    <w:rsid w:val="000D14D1"/>
    <w:rsid w:val="000D4779"/>
    <w:rsid w:val="000D79C2"/>
    <w:rsid w:val="000E4602"/>
    <w:rsid w:val="000E46E9"/>
    <w:rsid w:val="000E6A16"/>
    <w:rsid w:val="000E7531"/>
    <w:rsid w:val="000F385D"/>
    <w:rsid w:val="00102EB0"/>
    <w:rsid w:val="0010746F"/>
    <w:rsid w:val="00121A90"/>
    <w:rsid w:val="001231E4"/>
    <w:rsid w:val="00132AE4"/>
    <w:rsid w:val="001412AD"/>
    <w:rsid w:val="00142261"/>
    <w:rsid w:val="00145549"/>
    <w:rsid w:val="001460AC"/>
    <w:rsid w:val="00147736"/>
    <w:rsid w:val="0015192E"/>
    <w:rsid w:val="001547E9"/>
    <w:rsid w:val="00154878"/>
    <w:rsid w:val="001708F4"/>
    <w:rsid w:val="00173A77"/>
    <w:rsid w:val="00181320"/>
    <w:rsid w:val="00196817"/>
    <w:rsid w:val="00197629"/>
    <w:rsid w:val="001A1E7F"/>
    <w:rsid w:val="001A2A47"/>
    <w:rsid w:val="001A3759"/>
    <w:rsid w:val="001B2E7E"/>
    <w:rsid w:val="001B3953"/>
    <w:rsid w:val="001C2433"/>
    <w:rsid w:val="001C2865"/>
    <w:rsid w:val="001C66F3"/>
    <w:rsid w:val="001D0092"/>
    <w:rsid w:val="001D5FC9"/>
    <w:rsid w:val="00232947"/>
    <w:rsid w:val="00232AC4"/>
    <w:rsid w:val="002339B9"/>
    <w:rsid w:val="0023777A"/>
    <w:rsid w:val="00245982"/>
    <w:rsid w:val="00246032"/>
    <w:rsid w:val="0025010E"/>
    <w:rsid w:val="00257313"/>
    <w:rsid w:val="00276DE2"/>
    <w:rsid w:val="002857C6"/>
    <w:rsid w:val="00286622"/>
    <w:rsid w:val="00291FAF"/>
    <w:rsid w:val="00297FBE"/>
    <w:rsid w:val="002A153C"/>
    <w:rsid w:val="002A3E00"/>
    <w:rsid w:val="002A7772"/>
    <w:rsid w:val="002A7E87"/>
    <w:rsid w:val="002B0838"/>
    <w:rsid w:val="002B3586"/>
    <w:rsid w:val="002C20E0"/>
    <w:rsid w:val="002C5AE6"/>
    <w:rsid w:val="002D21A5"/>
    <w:rsid w:val="002D50E7"/>
    <w:rsid w:val="002E3756"/>
    <w:rsid w:val="002E5401"/>
    <w:rsid w:val="002F2144"/>
    <w:rsid w:val="002F26FB"/>
    <w:rsid w:val="002F7BF7"/>
    <w:rsid w:val="002F7C42"/>
    <w:rsid w:val="00305A3F"/>
    <w:rsid w:val="0031235D"/>
    <w:rsid w:val="00313C72"/>
    <w:rsid w:val="003149F7"/>
    <w:rsid w:val="0033116C"/>
    <w:rsid w:val="00345193"/>
    <w:rsid w:val="00345C66"/>
    <w:rsid w:val="0035174B"/>
    <w:rsid w:val="00371D4F"/>
    <w:rsid w:val="00373729"/>
    <w:rsid w:val="00380041"/>
    <w:rsid w:val="0039536E"/>
    <w:rsid w:val="00396AD6"/>
    <w:rsid w:val="003971EA"/>
    <w:rsid w:val="003A01BC"/>
    <w:rsid w:val="003A78B7"/>
    <w:rsid w:val="003C22F5"/>
    <w:rsid w:val="003D089B"/>
    <w:rsid w:val="003D1D89"/>
    <w:rsid w:val="003D1E0E"/>
    <w:rsid w:val="003E210C"/>
    <w:rsid w:val="003E2558"/>
    <w:rsid w:val="003E751D"/>
    <w:rsid w:val="003F0A05"/>
    <w:rsid w:val="003F1211"/>
    <w:rsid w:val="003F6A8C"/>
    <w:rsid w:val="003F7B34"/>
    <w:rsid w:val="00414D06"/>
    <w:rsid w:val="00415907"/>
    <w:rsid w:val="00417096"/>
    <w:rsid w:val="00430A35"/>
    <w:rsid w:val="00432FC0"/>
    <w:rsid w:val="00442E10"/>
    <w:rsid w:val="00456BF7"/>
    <w:rsid w:val="00456D55"/>
    <w:rsid w:val="004571B0"/>
    <w:rsid w:val="00457399"/>
    <w:rsid w:val="00462231"/>
    <w:rsid w:val="00474DEC"/>
    <w:rsid w:val="00475EAF"/>
    <w:rsid w:val="00480864"/>
    <w:rsid w:val="0048373F"/>
    <w:rsid w:val="0048559B"/>
    <w:rsid w:val="0048688D"/>
    <w:rsid w:val="0049052F"/>
    <w:rsid w:val="00490E36"/>
    <w:rsid w:val="004A5697"/>
    <w:rsid w:val="004A574B"/>
    <w:rsid w:val="004D0D6F"/>
    <w:rsid w:val="004D4A72"/>
    <w:rsid w:val="004D7233"/>
    <w:rsid w:val="004E1851"/>
    <w:rsid w:val="004E4746"/>
    <w:rsid w:val="004F2AB1"/>
    <w:rsid w:val="004F30D9"/>
    <w:rsid w:val="004F4255"/>
    <w:rsid w:val="004F5A20"/>
    <w:rsid w:val="004F7B5C"/>
    <w:rsid w:val="005077D4"/>
    <w:rsid w:val="00507A4D"/>
    <w:rsid w:val="00510A10"/>
    <w:rsid w:val="005114C4"/>
    <w:rsid w:val="00513FDB"/>
    <w:rsid w:val="005270E4"/>
    <w:rsid w:val="00531392"/>
    <w:rsid w:val="00535743"/>
    <w:rsid w:val="00541FF7"/>
    <w:rsid w:val="00543065"/>
    <w:rsid w:val="00565E04"/>
    <w:rsid w:val="00566CBF"/>
    <w:rsid w:val="0057065A"/>
    <w:rsid w:val="00572FA4"/>
    <w:rsid w:val="00573684"/>
    <w:rsid w:val="00575D8D"/>
    <w:rsid w:val="00575E99"/>
    <w:rsid w:val="00577272"/>
    <w:rsid w:val="00580A52"/>
    <w:rsid w:val="00587350"/>
    <w:rsid w:val="005924C2"/>
    <w:rsid w:val="005968B6"/>
    <w:rsid w:val="005A08E3"/>
    <w:rsid w:val="005A146D"/>
    <w:rsid w:val="005A1FFA"/>
    <w:rsid w:val="005A28AC"/>
    <w:rsid w:val="005A342E"/>
    <w:rsid w:val="005A5547"/>
    <w:rsid w:val="005C75BF"/>
    <w:rsid w:val="005D0498"/>
    <w:rsid w:val="005D3B85"/>
    <w:rsid w:val="005D4550"/>
    <w:rsid w:val="005F2684"/>
    <w:rsid w:val="005F3B73"/>
    <w:rsid w:val="005F59CE"/>
    <w:rsid w:val="00600664"/>
    <w:rsid w:val="00607020"/>
    <w:rsid w:val="00613812"/>
    <w:rsid w:val="00622304"/>
    <w:rsid w:val="0062444A"/>
    <w:rsid w:val="0063197A"/>
    <w:rsid w:val="00640FAC"/>
    <w:rsid w:val="00640FFC"/>
    <w:rsid w:val="006415A7"/>
    <w:rsid w:val="006420E9"/>
    <w:rsid w:val="00644E68"/>
    <w:rsid w:val="00646DF1"/>
    <w:rsid w:val="0065167C"/>
    <w:rsid w:val="00656A67"/>
    <w:rsid w:val="0065786D"/>
    <w:rsid w:val="00657ECB"/>
    <w:rsid w:val="00676C18"/>
    <w:rsid w:val="00677B0F"/>
    <w:rsid w:val="00691478"/>
    <w:rsid w:val="00697E86"/>
    <w:rsid w:val="006A0082"/>
    <w:rsid w:val="006A1B89"/>
    <w:rsid w:val="006A5096"/>
    <w:rsid w:val="006C03A4"/>
    <w:rsid w:val="006C26BE"/>
    <w:rsid w:val="006D1508"/>
    <w:rsid w:val="006D621A"/>
    <w:rsid w:val="006E6769"/>
    <w:rsid w:val="006F1DA1"/>
    <w:rsid w:val="006F3388"/>
    <w:rsid w:val="006F4A4F"/>
    <w:rsid w:val="006F76D4"/>
    <w:rsid w:val="00704089"/>
    <w:rsid w:val="0071152A"/>
    <w:rsid w:val="00715C41"/>
    <w:rsid w:val="00715EB2"/>
    <w:rsid w:val="00743FB7"/>
    <w:rsid w:val="007575A8"/>
    <w:rsid w:val="0076131E"/>
    <w:rsid w:val="00762D0F"/>
    <w:rsid w:val="00777018"/>
    <w:rsid w:val="00785CBD"/>
    <w:rsid w:val="007A54F7"/>
    <w:rsid w:val="007A63EB"/>
    <w:rsid w:val="007C0502"/>
    <w:rsid w:val="007C0809"/>
    <w:rsid w:val="007C6F67"/>
    <w:rsid w:val="007C6F6F"/>
    <w:rsid w:val="007D331B"/>
    <w:rsid w:val="007D60D6"/>
    <w:rsid w:val="007E184F"/>
    <w:rsid w:val="007E2B02"/>
    <w:rsid w:val="007E51C4"/>
    <w:rsid w:val="007E51E0"/>
    <w:rsid w:val="0080771F"/>
    <w:rsid w:val="00822640"/>
    <w:rsid w:val="0082270C"/>
    <w:rsid w:val="008308E4"/>
    <w:rsid w:val="00831CD4"/>
    <w:rsid w:val="00832A1D"/>
    <w:rsid w:val="00841578"/>
    <w:rsid w:val="00845626"/>
    <w:rsid w:val="0085072C"/>
    <w:rsid w:val="00851F74"/>
    <w:rsid w:val="008521B0"/>
    <w:rsid w:val="008553B0"/>
    <w:rsid w:val="008554FF"/>
    <w:rsid w:val="008573E9"/>
    <w:rsid w:val="00872771"/>
    <w:rsid w:val="0088245B"/>
    <w:rsid w:val="008828E6"/>
    <w:rsid w:val="00883347"/>
    <w:rsid w:val="0088590C"/>
    <w:rsid w:val="0088603D"/>
    <w:rsid w:val="00886469"/>
    <w:rsid w:val="008876DD"/>
    <w:rsid w:val="0089027C"/>
    <w:rsid w:val="008C2376"/>
    <w:rsid w:val="008D61AC"/>
    <w:rsid w:val="008D655B"/>
    <w:rsid w:val="008E3EF1"/>
    <w:rsid w:val="008E41AE"/>
    <w:rsid w:val="008E4BCE"/>
    <w:rsid w:val="008E6ADD"/>
    <w:rsid w:val="008F095C"/>
    <w:rsid w:val="009163C4"/>
    <w:rsid w:val="00917715"/>
    <w:rsid w:val="009212D6"/>
    <w:rsid w:val="00931598"/>
    <w:rsid w:val="00931D8D"/>
    <w:rsid w:val="00934EFE"/>
    <w:rsid w:val="00942824"/>
    <w:rsid w:val="00942F93"/>
    <w:rsid w:val="00943BBB"/>
    <w:rsid w:val="00945631"/>
    <w:rsid w:val="009637FC"/>
    <w:rsid w:val="009678EF"/>
    <w:rsid w:val="009756C6"/>
    <w:rsid w:val="00984ECB"/>
    <w:rsid w:val="009964BA"/>
    <w:rsid w:val="009A1E76"/>
    <w:rsid w:val="009A3601"/>
    <w:rsid w:val="009A5AC9"/>
    <w:rsid w:val="009C0662"/>
    <w:rsid w:val="009C602C"/>
    <w:rsid w:val="009D0E97"/>
    <w:rsid w:val="009D0FB8"/>
    <w:rsid w:val="009D15A9"/>
    <w:rsid w:val="009E483F"/>
    <w:rsid w:val="009E6817"/>
    <w:rsid w:val="009F2373"/>
    <w:rsid w:val="009F66DE"/>
    <w:rsid w:val="009F70EA"/>
    <w:rsid w:val="00A014D8"/>
    <w:rsid w:val="00A111EE"/>
    <w:rsid w:val="00A23BAF"/>
    <w:rsid w:val="00A32525"/>
    <w:rsid w:val="00A43471"/>
    <w:rsid w:val="00A46FED"/>
    <w:rsid w:val="00A47C4F"/>
    <w:rsid w:val="00A51520"/>
    <w:rsid w:val="00A53C9E"/>
    <w:rsid w:val="00A54455"/>
    <w:rsid w:val="00A55A2F"/>
    <w:rsid w:val="00A66EB5"/>
    <w:rsid w:val="00A716C2"/>
    <w:rsid w:val="00A77423"/>
    <w:rsid w:val="00A84D9F"/>
    <w:rsid w:val="00A874DA"/>
    <w:rsid w:val="00A932C5"/>
    <w:rsid w:val="00A94882"/>
    <w:rsid w:val="00A95AB2"/>
    <w:rsid w:val="00A96FCD"/>
    <w:rsid w:val="00AB5D70"/>
    <w:rsid w:val="00AC0EE8"/>
    <w:rsid w:val="00AC59C2"/>
    <w:rsid w:val="00AC63C4"/>
    <w:rsid w:val="00AD0315"/>
    <w:rsid w:val="00AE1F96"/>
    <w:rsid w:val="00AF6AE4"/>
    <w:rsid w:val="00B06209"/>
    <w:rsid w:val="00B20441"/>
    <w:rsid w:val="00B37B70"/>
    <w:rsid w:val="00B44AE3"/>
    <w:rsid w:val="00B45EF7"/>
    <w:rsid w:val="00B529F7"/>
    <w:rsid w:val="00B56833"/>
    <w:rsid w:val="00B57079"/>
    <w:rsid w:val="00B72287"/>
    <w:rsid w:val="00B73247"/>
    <w:rsid w:val="00B74654"/>
    <w:rsid w:val="00B765DB"/>
    <w:rsid w:val="00B84285"/>
    <w:rsid w:val="00B86F8B"/>
    <w:rsid w:val="00B935EE"/>
    <w:rsid w:val="00BC67AF"/>
    <w:rsid w:val="00BD52A0"/>
    <w:rsid w:val="00BD64D3"/>
    <w:rsid w:val="00BE0B55"/>
    <w:rsid w:val="00BE1956"/>
    <w:rsid w:val="00BF0080"/>
    <w:rsid w:val="00BF23A2"/>
    <w:rsid w:val="00BF55EE"/>
    <w:rsid w:val="00C00997"/>
    <w:rsid w:val="00C03945"/>
    <w:rsid w:val="00C057F6"/>
    <w:rsid w:val="00C15EBB"/>
    <w:rsid w:val="00C31F65"/>
    <w:rsid w:val="00C334B1"/>
    <w:rsid w:val="00C35ECC"/>
    <w:rsid w:val="00C40153"/>
    <w:rsid w:val="00C45466"/>
    <w:rsid w:val="00C47F8B"/>
    <w:rsid w:val="00C51E06"/>
    <w:rsid w:val="00C540B7"/>
    <w:rsid w:val="00C54F4E"/>
    <w:rsid w:val="00C5595E"/>
    <w:rsid w:val="00C60E4D"/>
    <w:rsid w:val="00C61C10"/>
    <w:rsid w:val="00C84C6B"/>
    <w:rsid w:val="00C93253"/>
    <w:rsid w:val="00C969A4"/>
    <w:rsid w:val="00C9710D"/>
    <w:rsid w:val="00CA7A0B"/>
    <w:rsid w:val="00CC607B"/>
    <w:rsid w:val="00CD06FF"/>
    <w:rsid w:val="00CE10DE"/>
    <w:rsid w:val="00CE70CF"/>
    <w:rsid w:val="00CF037C"/>
    <w:rsid w:val="00CF1B83"/>
    <w:rsid w:val="00CF449F"/>
    <w:rsid w:val="00D036FD"/>
    <w:rsid w:val="00D03A26"/>
    <w:rsid w:val="00D14F13"/>
    <w:rsid w:val="00D220EC"/>
    <w:rsid w:val="00D22F3B"/>
    <w:rsid w:val="00D34431"/>
    <w:rsid w:val="00D34869"/>
    <w:rsid w:val="00D46C50"/>
    <w:rsid w:val="00D566C9"/>
    <w:rsid w:val="00D61A2F"/>
    <w:rsid w:val="00D72808"/>
    <w:rsid w:val="00D73066"/>
    <w:rsid w:val="00D73AFD"/>
    <w:rsid w:val="00D75A7B"/>
    <w:rsid w:val="00D760EC"/>
    <w:rsid w:val="00D84C25"/>
    <w:rsid w:val="00D857A6"/>
    <w:rsid w:val="00D904D1"/>
    <w:rsid w:val="00D971B6"/>
    <w:rsid w:val="00DA5C35"/>
    <w:rsid w:val="00DA7CCE"/>
    <w:rsid w:val="00DB741B"/>
    <w:rsid w:val="00DC7E8B"/>
    <w:rsid w:val="00DD6AE0"/>
    <w:rsid w:val="00DE5F5F"/>
    <w:rsid w:val="00DF54F5"/>
    <w:rsid w:val="00DF55D3"/>
    <w:rsid w:val="00E04037"/>
    <w:rsid w:val="00E0575A"/>
    <w:rsid w:val="00E13EDA"/>
    <w:rsid w:val="00E15FEA"/>
    <w:rsid w:val="00E2054B"/>
    <w:rsid w:val="00E30B55"/>
    <w:rsid w:val="00E31025"/>
    <w:rsid w:val="00E318C0"/>
    <w:rsid w:val="00E31E49"/>
    <w:rsid w:val="00E36A8D"/>
    <w:rsid w:val="00E51812"/>
    <w:rsid w:val="00E56F16"/>
    <w:rsid w:val="00E57162"/>
    <w:rsid w:val="00E663AA"/>
    <w:rsid w:val="00E71C75"/>
    <w:rsid w:val="00E8411B"/>
    <w:rsid w:val="00E90411"/>
    <w:rsid w:val="00E91C0E"/>
    <w:rsid w:val="00EA180A"/>
    <w:rsid w:val="00EA4676"/>
    <w:rsid w:val="00EB2048"/>
    <w:rsid w:val="00EC0152"/>
    <w:rsid w:val="00EC0FFF"/>
    <w:rsid w:val="00ED25A7"/>
    <w:rsid w:val="00ED2B2C"/>
    <w:rsid w:val="00ED54FA"/>
    <w:rsid w:val="00EE5BD1"/>
    <w:rsid w:val="00EF5010"/>
    <w:rsid w:val="00F05F9B"/>
    <w:rsid w:val="00F07B48"/>
    <w:rsid w:val="00F10B90"/>
    <w:rsid w:val="00F14EDB"/>
    <w:rsid w:val="00F4301C"/>
    <w:rsid w:val="00F438D7"/>
    <w:rsid w:val="00F500AD"/>
    <w:rsid w:val="00F55921"/>
    <w:rsid w:val="00F60BDA"/>
    <w:rsid w:val="00F76659"/>
    <w:rsid w:val="00F767C8"/>
    <w:rsid w:val="00F76E44"/>
    <w:rsid w:val="00F82E9E"/>
    <w:rsid w:val="00F86F40"/>
    <w:rsid w:val="00F92EFE"/>
    <w:rsid w:val="00FA24B2"/>
    <w:rsid w:val="00FB0538"/>
    <w:rsid w:val="00FC2778"/>
    <w:rsid w:val="00FC6D8F"/>
    <w:rsid w:val="00FE6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1FCE7"/>
  <w15:docId w15:val="{6080B7A0-5D54-41EA-8ECB-565555AF3E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PT Astra Serif" w:eastAsiaTheme="minorHAnsi" w:hAnsi="PT Astra Serif" w:cstheme="minorBidi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7E8B"/>
  </w:style>
  <w:style w:type="paragraph" w:styleId="8">
    <w:name w:val="heading 8"/>
    <w:basedOn w:val="a"/>
    <w:next w:val="a"/>
    <w:link w:val="80"/>
    <w:qFormat/>
    <w:rsid w:val="00B765DB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857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qFormat/>
    <w:rsid w:val="009678EF"/>
    <w:pPr>
      <w:ind w:left="720"/>
      <w:contextualSpacing/>
    </w:pPr>
  </w:style>
  <w:style w:type="character" w:customStyle="1" w:styleId="2">
    <w:name w:val="Основной текст (2)_"/>
    <w:basedOn w:val="a0"/>
    <w:link w:val="20"/>
    <w:rsid w:val="00AE1F96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AE1F96"/>
    <w:pPr>
      <w:widowControl w:val="0"/>
      <w:shd w:val="clear" w:color="auto" w:fill="FFFFFF"/>
      <w:spacing w:after="0" w:line="274" w:lineRule="exact"/>
      <w:ind w:hanging="360"/>
      <w:jc w:val="both"/>
    </w:pPr>
  </w:style>
  <w:style w:type="paragraph" w:styleId="a5">
    <w:name w:val="Balloon Text"/>
    <w:basedOn w:val="a"/>
    <w:link w:val="a6"/>
    <w:uiPriority w:val="99"/>
    <w:semiHidden/>
    <w:unhideWhenUsed/>
    <w:rsid w:val="00AC0E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C0EE8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C730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color w:val="000000"/>
      <w:sz w:val="24"/>
      <w:szCs w:val="24"/>
      <w:lang w:eastAsia="ru-RU"/>
    </w:rPr>
  </w:style>
  <w:style w:type="character" w:customStyle="1" w:styleId="a7">
    <w:name w:val="Основной текст_"/>
    <w:basedOn w:val="a0"/>
    <w:link w:val="1"/>
    <w:rsid w:val="00B72287"/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7"/>
    <w:rsid w:val="00B72287"/>
    <w:pPr>
      <w:widowControl w:val="0"/>
      <w:spacing w:after="0" w:line="240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8">
    <w:name w:val="Strong"/>
    <w:basedOn w:val="a0"/>
    <w:uiPriority w:val="22"/>
    <w:qFormat/>
    <w:rsid w:val="00DF55D3"/>
    <w:rPr>
      <w:b/>
      <w:bCs/>
    </w:rPr>
  </w:style>
  <w:style w:type="character" w:styleId="a9">
    <w:name w:val="Emphasis"/>
    <w:basedOn w:val="a0"/>
    <w:uiPriority w:val="20"/>
    <w:qFormat/>
    <w:rsid w:val="00DF55D3"/>
    <w:rPr>
      <w:i/>
      <w:iCs/>
    </w:rPr>
  </w:style>
  <w:style w:type="character" w:customStyle="1" w:styleId="3">
    <w:name w:val="Основной текст (3)_"/>
    <w:basedOn w:val="a0"/>
    <w:link w:val="30"/>
    <w:locked/>
    <w:rsid w:val="008E4BCE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Основной текст (3)"/>
    <w:basedOn w:val="a"/>
    <w:link w:val="3"/>
    <w:rsid w:val="008E4BCE"/>
    <w:pPr>
      <w:widowControl w:val="0"/>
      <w:shd w:val="clear" w:color="auto" w:fill="FFFFFF"/>
      <w:spacing w:after="0" w:line="274" w:lineRule="exact"/>
    </w:pPr>
    <w:rPr>
      <w:rFonts w:ascii="Times New Roman" w:eastAsia="Times New Roman" w:hAnsi="Times New Roman" w:cs="Times New Roman"/>
      <w:b/>
      <w:bCs/>
    </w:rPr>
  </w:style>
  <w:style w:type="character" w:styleId="aa">
    <w:name w:val="Hyperlink"/>
    <w:basedOn w:val="a0"/>
    <w:uiPriority w:val="99"/>
    <w:unhideWhenUsed/>
    <w:rsid w:val="006F1DA1"/>
    <w:rPr>
      <w:color w:val="0563C1" w:themeColor="hyperlink"/>
      <w:u w:val="single"/>
    </w:rPr>
  </w:style>
  <w:style w:type="paragraph" w:styleId="ab">
    <w:name w:val="No Spacing"/>
    <w:uiPriority w:val="1"/>
    <w:qFormat/>
    <w:rsid w:val="005F3B73"/>
    <w:pPr>
      <w:spacing w:after="0" w:line="240" w:lineRule="auto"/>
    </w:pPr>
    <w:rPr>
      <w:rFonts w:asciiTheme="minorHAnsi" w:hAnsiTheme="minorHAnsi"/>
      <w:sz w:val="22"/>
      <w:szCs w:val="22"/>
    </w:rPr>
  </w:style>
  <w:style w:type="character" w:customStyle="1" w:styleId="80">
    <w:name w:val="Заголовок 8 Знак"/>
    <w:basedOn w:val="a0"/>
    <w:link w:val="8"/>
    <w:rsid w:val="00B765DB"/>
    <w:rPr>
      <w:rFonts w:ascii="Times New Roman" w:eastAsia="Times New Roman" w:hAnsi="Times New Roman" w:cs="Times New Roman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80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7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94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3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7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4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06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1047;&#1040;&#1043;&#1056;&#1059;&#1047;&#1050;&#1048;\&#1096;&#1072;&#1073;&#1083;&#1086;&#1085;%20&#1055;&#1088;&#1080;&#1082;&#1072;&#1079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CC32B7-0DB2-43F3-ABB8-5BBA2C932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 Приказ</Template>
  <TotalTime>489</TotalTime>
  <Pages>2</Pages>
  <Words>269</Words>
  <Characters>1538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 Windows</cp:lastModifiedBy>
  <cp:revision>56</cp:revision>
  <cp:lastPrinted>2024-11-22T07:02:00Z</cp:lastPrinted>
  <dcterms:created xsi:type="dcterms:W3CDTF">2022-06-20T08:20:00Z</dcterms:created>
  <dcterms:modified xsi:type="dcterms:W3CDTF">2025-12-17T06:32:00Z</dcterms:modified>
</cp:coreProperties>
</file>