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501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4992"/>
      </w:tblGrid>
      <w:tr w:rsidR="006C3159" w:rsidRPr="0030581E" w14:paraId="54DEC4B2" w14:textId="77777777" w:rsidTr="00DF2A76">
        <w:tc>
          <w:tcPr>
            <w:tcW w:w="2419" w:type="pct"/>
          </w:tcPr>
          <w:p w14:paraId="11E6A1B0" w14:textId="77777777" w:rsidR="006C3159" w:rsidRPr="0030581E" w:rsidRDefault="006C3159" w:rsidP="00A27017">
            <w:pPr>
              <w:pageBreakBefore/>
              <w:jc w:val="right"/>
              <w:rPr>
                <w:rFonts w:ascii="PT Astra Serif" w:hAnsi="PT Astra Serif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81" w:type="pct"/>
          </w:tcPr>
          <w:p w14:paraId="57D596DB" w14:textId="77777777" w:rsidR="006C3159" w:rsidRPr="0030581E" w:rsidRDefault="006C3159" w:rsidP="00A27017">
            <w:pPr>
              <w:pageBreakBefore/>
              <w:jc w:val="center"/>
              <w:rPr>
                <w:rFonts w:ascii="PT Astra Serif" w:hAnsi="PT Astra Serif"/>
                <w:sz w:val="28"/>
              </w:rPr>
            </w:pPr>
            <w:r w:rsidRPr="0030581E">
              <w:rPr>
                <w:rFonts w:ascii="PT Astra Serif" w:hAnsi="PT Astra Serif"/>
                <w:sz w:val="28"/>
              </w:rPr>
              <w:t>Приложение № </w:t>
            </w:r>
            <w:r>
              <w:rPr>
                <w:rFonts w:ascii="PT Astra Serif" w:hAnsi="PT Astra Serif"/>
                <w:sz w:val="28"/>
              </w:rPr>
              <w:t>1</w:t>
            </w:r>
          </w:p>
          <w:p w14:paraId="3809390F" w14:textId="3A4AA97D" w:rsidR="006C3159" w:rsidRPr="0030581E" w:rsidRDefault="006C3159" w:rsidP="00DF2A76">
            <w:pPr>
              <w:pageBreakBefore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30581E">
              <w:rPr>
                <w:rFonts w:ascii="PT Astra Serif" w:hAnsi="PT Astra Serif"/>
                <w:sz w:val="28"/>
              </w:rPr>
              <w:t xml:space="preserve">к Положению </w:t>
            </w:r>
            <w:r w:rsidR="0049503A">
              <w:rPr>
                <w:rFonts w:ascii="PT Astra Serif" w:hAnsi="PT Astra Serif"/>
                <w:sz w:val="28"/>
              </w:rPr>
              <w:t xml:space="preserve">о </w:t>
            </w:r>
            <w:r w:rsidR="0049503A" w:rsidRPr="0049503A">
              <w:rPr>
                <w:rFonts w:ascii="PT Astra Serif" w:hAnsi="PT Astra Serif"/>
                <w:sz w:val="28"/>
              </w:rPr>
              <w:t>региональном этапе конкурса двуязычных эссе «Билингва» – 2025</w:t>
            </w:r>
          </w:p>
        </w:tc>
      </w:tr>
    </w:tbl>
    <w:p w14:paraId="2F1234F9" w14:textId="77777777" w:rsidR="004A0F26" w:rsidRPr="0030581E" w:rsidRDefault="004A0F26" w:rsidP="004A0F26">
      <w:pPr>
        <w:jc w:val="center"/>
        <w:rPr>
          <w:rFonts w:ascii="PT Astra Serif" w:hAnsi="PT Astra Serif"/>
          <w:b/>
          <w:sz w:val="28"/>
          <w:szCs w:val="28"/>
        </w:rPr>
      </w:pPr>
      <w:r w:rsidRPr="0030581E">
        <w:rPr>
          <w:rFonts w:ascii="PT Astra Serif" w:hAnsi="PT Astra Serif"/>
          <w:b/>
          <w:sz w:val="28"/>
          <w:szCs w:val="28"/>
        </w:rPr>
        <w:t>ЗАЯВКА</w:t>
      </w:r>
    </w:p>
    <w:p w14:paraId="6886F917" w14:textId="77777777" w:rsidR="004A0F26" w:rsidRPr="0030581E" w:rsidRDefault="004A0F26" w:rsidP="004A0F26">
      <w:pPr>
        <w:jc w:val="both"/>
        <w:rPr>
          <w:rFonts w:ascii="PT Astra Serif" w:hAnsi="PT Astra Serif"/>
          <w:sz w:val="28"/>
          <w:szCs w:val="28"/>
        </w:rPr>
      </w:pPr>
      <w:r w:rsidRPr="0030581E">
        <w:rPr>
          <w:rFonts w:ascii="PT Astra Serif" w:hAnsi="PT Astra Serif"/>
          <w:sz w:val="28"/>
          <w:szCs w:val="28"/>
        </w:rPr>
        <w:t>Образовательное учреждение</w:t>
      </w:r>
      <w:r>
        <w:rPr>
          <w:rFonts w:ascii="PT Astra Serif" w:hAnsi="PT Astra Serif"/>
          <w:sz w:val="28"/>
          <w:szCs w:val="28"/>
        </w:rPr>
        <w:t xml:space="preserve"> </w:t>
      </w:r>
      <w:r w:rsidRPr="0030581E">
        <w:rPr>
          <w:rFonts w:ascii="PT Astra Serif" w:hAnsi="PT Astra Serif"/>
          <w:sz w:val="28"/>
          <w:szCs w:val="28"/>
        </w:rPr>
        <w:t>_________________________________________</w:t>
      </w:r>
      <w:r>
        <w:rPr>
          <w:rFonts w:ascii="PT Astra Serif" w:hAnsi="PT Astra Serif"/>
          <w:sz w:val="28"/>
          <w:szCs w:val="28"/>
        </w:rPr>
        <w:t xml:space="preserve"> </w:t>
      </w:r>
      <w:r w:rsidRPr="0030581E">
        <w:rPr>
          <w:rFonts w:ascii="PT Astra Serif" w:hAnsi="PT Astra Serif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1D0EDB62" w14:textId="77777777" w:rsidR="004A0F26" w:rsidRPr="0030581E" w:rsidRDefault="004A0F26" w:rsidP="004A0F26">
      <w:pPr>
        <w:jc w:val="center"/>
        <w:rPr>
          <w:rFonts w:ascii="PT Astra Serif" w:hAnsi="PT Astra Serif"/>
          <w:sz w:val="28"/>
          <w:szCs w:val="28"/>
          <w:vertAlign w:val="superscript"/>
        </w:rPr>
      </w:pPr>
      <w:r w:rsidRPr="0030581E">
        <w:rPr>
          <w:rFonts w:ascii="PT Astra Serif" w:hAnsi="PT Astra Serif"/>
          <w:sz w:val="28"/>
          <w:szCs w:val="28"/>
          <w:vertAlign w:val="superscript"/>
        </w:rPr>
        <w:t xml:space="preserve">(полное официальное наименование ОУ согласно </w:t>
      </w:r>
      <w:r w:rsidRPr="0030581E">
        <w:rPr>
          <w:rFonts w:ascii="PT Astra Serif" w:hAnsi="PT Astra Serif"/>
          <w:b/>
          <w:sz w:val="28"/>
          <w:szCs w:val="28"/>
          <w:vertAlign w:val="superscript"/>
        </w:rPr>
        <w:t>уставу</w:t>
      </w:r>
      <w:r w:rsidRPr="0030581E">
        <w:rPr>
          <w:rFonts w:ascii="PT Astra Serif" w:hAnsi="PT Astra Serif"/>
          <w:sz w:val="28"/>
          <w:szCs w:val="28"/>
          <w:vertAlign w:val="superscript"/>
        </w:rPr>
        <w:t>)</w:t>
      </w:r>
    </w:p>
    <w:p w14:paraId="2F1AC1D6" w14:textId="17D1A8E7" w:rsidR="00E1145D" w:rsidRDefault="00E1145D" w:rsidP="004A0F26">
      <w:pPr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Муниципальное образование__________________________________________</w:t>
      </w:r>
    </w:p>
    <w:p w14:paraId="5E030FAC" w14:textId="2D9458AD" w:rsidR="004A0F26" w:rsidRPr="0030581E" w:rsidRDefault="004A0F26" w:rsidP="004A0F26">
      <w:pPr>
        <w:jc w:val="both"/>
        <w:rPr>
          <w:rFonts w:ascii="PT Astra Serif" w:hAnsi="PT Astra Serif"/>
          <w:sz w:val="28"/>
          <w:szCs w:val="28"/>
        </w:rPr>
      </w:pPr>
      <w:r w:rsidRPr="0030581E">
        <w:rPr>
          <w:rFonts w:ascii="PT Astra Serif" w:hAnsi="PT Astra Serif"/>
          <w:sz w:val="28"/>
          <w:szCs w:val="28"/>
        </w:rPr>
        <w:t>Телефон (обязательно)_______________________________________________</w:t>
      </w:r>
    </w:p>
    <w:p w14:paraId="367D27DB" w14:textId="77777777" w:rsidR="004A0F26" w:rsidRPr="0030581E" w:rsidRDefault="004A0F26" w:rsidP="004A0F26">
      <w:pPr>
        <w:jc w:val="both"/>
        <w:rPr>
          <w:rFonts w:ascii="PT Astra Serif" w:hAnsi="PT Astra Serif"/>
          <w:sz w:val="28"/>
          <w:szCs w:val="28"/>
        </w:rPr>
      </w:pPr>
      <w:r w:rsidRPr="0030581E">
        <w:rPr>
          <w:rFonts w:ascii="PT Astra Serif" w:hAnsi="PT Astra Serif"/>
          <w:sz w:val="28"/>
          <w:szCs w:val="28"/>
          <w:lang w:val="en-US"/>
        </w:rPr>
        <w:t>E</w:t>
      </w:r>
      <w:r w:rsidRPr="0030581E">
        <w:rPr>
          <w:rFonts w:ascii="PT Astra Serif" w:hAnsi="PT Astra Serif"/>
          <w:sz w:val="28"/>
          <w:szCs w:val="28"/>
        </w:rPr>
        <w:t>-</w:t>
      </w:r>
      <w:r w:rsidRPr="0030581E">
        <w:rPr>
          <w:rFonts w:ascii="PT Astra Serif" w:hAnsi="PT Astra Serif"/>
          <w:sz w:val="28"/>
          <w:szCs w:val="28"/>
          <w:lang w:val="en-US"/>
        </w:rPr>
        <w:t>mail</w:t>
      </w:r>
      <w:r w:rsidRPr="0030581E">
        <w:rPr>
          <w:rFonts w:ascii="PT Astra Serif" w:hAnsi="PT Astra Serif"/>
          <w:sz w:val="28"/>
          <w:szCs w:val="28"/>
        </w:rPr>
        <w:t xml:space="preserve"> (обязательно</w:t>
      </w:r>
      <w:proofErr w:type="gramStart"/>
      <w:r w:rsidRPr="0030581E">
        <w:rPr>
          <w:rFonts w:ascii="PT Astra Serif" w:hAnsi="PT Astra Serif"/>
          <w:sz w:val="28"/>
          <w:szCs w:val="28"/>
        </w:rPr>
        <w:t>)_</w:t>
      </w:r>
      <w:proofErr w:type="gramEnd"/>
      <w:r w:rsidRPr="0030581E">
        <w:rPr>
          <w:rFonts w:ascii="PT Astra Serif" w:hAnsi="PT Astra Serif"/>
          <w:sz w:val="28"/>
          <w:szCs w:val="28"/>
        </w:rPr>
        <w:t>________________________________________________</w:t>
      </w:r>
    </w:p>
    <w:p w14:paraId="7A6EC563" w14:textId="77777777" w:rsidR="0083436D" w:rsidRDefault="0083436D" w:rsidP="0083436D">
      <w:pPr>
        <w:jc w:val="both"/>
        <w:rPr>
          <w:rFonts w:ascii="PT Astra Serif" w:hAnsi="PT Astra Serif"/>
          <w:sz w:val="28"/>
          <w:szCs w:val="28"/>
        </w:rPr>
      </w:pPr>
    </w:p>
    <w:p w14:paraId="06975616" w14:textId="07A52B26" w:rsidR="004A0F26" w:rsidRPr="00905E6D" w:rsidRDefault="004A0F26" w:rsidP="0083436D">
      <w:pPr>
        <w:jc w:val="both"/>
        <w:rPr>
          <w:rFonts w:ascii="PT Astra Serif" w:hAnsi="PT Astra Serif"/>
          <w:sz w:val="28"/>
          <w:szCs w:val="28"/>
        </w:rPr>
      </w:pPr>
      <w:r w:rsidRPr="0030581E">
        <w:rPr>
          <w:rFonts w:ascii="PT Astra Serif" w:hAnsi="PT Astra Serif"/>
          <w:sz w:val="28"/>
          <w:szCs w:val="28"/>
        </w:rPr>
        <w:t xml:space="preserve">направляет для участия в </w:t>
      </w:r>
      <w:r w:rsidR="00DF2A76" w:rsidRPr="00DF2A76">
        <w:rPr>
          <w:rFonts w:ascii="PT Astra Serif" w:hAnsi="PT Astra Serif"/>
          <w:sz w:val="28"/>
        </w:rPr>
        <w:t>региональном этапе конкурса двуязычных эссе «Билингва» – 2025</w:t>
      </w:r>
      <w:r w:rsidRPr="0030581E">
        <w:rPr>
          <w:rFonts w:ascii="PT Astra Serif" w:hAnsi="PT Astra Serif"/>
          <w:sz w:val="28"/>
          <w:szCs w:val="28"/>
        </w:rPr>
        <w:t>:</w:t>
      </w:r>
    </w:p>
    <w:p w14:paraId="76CE4BDA" w14:textId="77777777" w:rsidR="004A0F26" w:rsidRPr="0030581E" w:rsidRDefault="004A0F26" w:rsidP="004A0F26">
      <w:pPr>
        <w:rPr>
          <w:rFonts w:ascii="PT Astra Serif" w:hAnsi="PT Astra Serif"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985"/>
        <w:gridCol w:w="1588"/>
        <w:gridCol w:w="2239"/>
        <w:gridCol w:w="3260"/>
      </w:tblGrid>
      <w:tr w:rsidR="00F96237" w:rsidRPr="0030581E" w14:paraId="4C2A8662" w14:textId="77777777" w:rsidTr="00C521A9">
        <w:tc>
          <w:tcPr>
            <w:tcW w:w="709" w:type="dxa"/>
          </w:tcPr>
          <w:p w14:paraId="6340DD6F" w14:textId="77777777" w:rsidR="00F96237" w:rsidRPr="0030581E" w:rsidRDefault="00F96237" w:rsidP="00A27017">
            <w:pPr>
              <w:rPr>
                <w:rFonts w:ascii="PT Astra Serif" w:hAnsi="PT Astra Serif"/>
                <w:sz w:val="28"/>
                <w:szCs w:val="28"/>
              </w:rPr>
            </w:pPr>
            <w:r w:rsidRPr="0030581E">
              <w:rPr>
                <w:rFonts w:ascii="PT Astra Serif" w:hAnsi="PT Astra Serif"/>
                <w:sz w:val="28"/>
                <w:szCs w:val="28"/>
              </w:rPr>
              <w:t>№ п/п</w:t>
            </w:r>
          </w:p>
        </w:tc>
        <w:tc>
          <w:tcPr>
            <w:tcW w:w="1985" w:type="dxa"/>
          </w:tcPr>
          <w:p w14:paraId="4A7BD340" w14:textId="55D21BCB" w:rsidR="00F96237" w:rsidRPr="0030581E" w:rsidRDefault="00CA6B1C" w:rsidP="00CA6B1C">
            <w:pPr>
              <w:ind w:hanging="27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ФИО</w:t>
            </w:r>
            <w:r w:rsidR="00F96237" w:rsidRPr="0030581E">
              <w:rPr>
                <w:rFonts w:ascii="PT Astra Serif" w:hAnsi="PT Astra Serif"/>
                <w:sz w:val="28"/>
                <w:szCs w:val="28"/>
              </w:rPr>
              <w:t xml:space="preserve"> участника</w:t>
            </w:r>
            <w:r>
              <w:rPr>
                <w:rFonts w:ascii="PT Astra Serif" w:hAnsi="PT Astra Serif"/>
                <w:sz w:val="28"/>
                <w:szCs w:val="28"/>
              </w:rPr>
              <w:br/>
              <w:t>(полностью)</w:t>
            </w:r>
          </w:p>
        </w:tc>
        <w:tc>
          <w:tcPr>
            <w:tcW w:w="1588" w:type="dxa"/>
          </w:tcPr>
          <w:p w14:paraId="0B64159F" w14:textId="39C3C73A" w:rsidR="00F96237" w:rsidRPr="0030581E" w:rsidRDefault="00C521A9" w:rsidP="00C521A9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Дата рождения, возраст</w:t>
            </w:r>
          </w:p>
        </w:tc>
        <w:tc>
          <w:tcPr>
            <w:tcW w:w="2239" w:type="dxa"/>
          </w:tcPr>
          <w:p w14:paraId="6249CB8A" w14:textId="0D60F4C0" w:rsidR="00F96237" w:rsidRPr="0030581E" w:rsidRDefault="00CA6B1C" w:rsidP="00F825A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Тема</w:t>
            </w:r>
          </w:p>
        </w:tc>
        <w:tc>
          <w:tcPr>
            <w:tcW w:w="3260" w:type="dxa"/>
          </w:tcPr>
          <w:p w14:paraId="73B0C25E" w14:textId="1B23E452" w:rsidR="00F96237" w:rsidRDefault="00F96237" w:rsidP="00C17635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30581E">
              <w:rPr>
                <w:rFonts w:ascii="PT Astra Serif" w:hAnsi="PT Astra Serif"/>
                <w:sz w:val="28"/>
                <w:szCs w:val="28"/>
              </w:rPr>
              <w:t>ФИО педагога</w:t>
            </w:r>
          </w:p>
          <w:p w14:paraId="4F07A77A" w14:textId="3BEDA15E" w:rsidR="00F96237" w:rsidRDefault="00F96237" w:rsidP="00C17635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(полностью)</w:t>
            </w:r>
            <w:r w:rsidR="00CA6B1C">
              <w:rPr>
                <w:rFonts w:ascii="PT Astra Serif" w:hAnsi="PT Astra Serif"/>
                <w:sz w:val="28"/>
                <w:szCs w:val="28"/>
              </w:rPr>
              <w:t>,</w:t>
            </w:r>
          </w:p>
          <w:p w14:paraId="4412555C" w14:textId="5CFB9E1D" w:rsidR="00F96237" w:rsidRPr="0030581E" w:rsidRDefault="00CA6B1C" w:rsidP="00A27017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="00F96237" w:rsidRPr="0030581E">
              <w:rPr>
                <w:rFonts w:ascii="PT Astra Serif" w:hAnsi="PT Astra Serif"/>
                <w:sz w:val="28"/>
                <w:szCs w:val="28"/>
              </w:rPr>
              <w:t>онтактный телефон,</w:t>
            </w:r>
          </w:p>
          <w:p w14:paraId="0E61774D" w14:textId="437E57D8" w:rsidR="00F96237" w:rsidRPr="00F825AD" w:rsidRDefault="00CA6B1C" w:rsidP="00A27017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30581E">
              <w:rPr>
                <w:rFonts w:ascii="PT Astra Serif" w:hAnsi="PT Astra Serif"/>
                <w:sz w:val="28"/>
                <w:szCs w:val="28"/>
              </w:rPr>
              <w:t>П</w:t>
            </w:r>
            <w:r w:rsidR="00F96237" w:rsidRPr="0030581E">
              <w:rPr>
                <w:rFonts w:ascii="PT Astra Serif" w:hAnsi="PT Astra Serif"/>
                <w:sz w:val="28"/>
                <w:szCs w:val="28"/>
              </w:rPr>
              <w:t>едагога</w:t>
            </w:r>
            <w:r>
              <w:rPr>
                <w:rFonts w:ascii="PT Astra Serif" w:hAnsi="PT Astra Serif"/>
                <w:sz w:val="28"/>
                <w:szCs w:val="28"/>
              </w:rPr>
              <w:t xml:space="preserve"> (обязательно)</w:t>
            </w:r>
          </w:p>
        </w:tc>
      </w:tr>
      <w:tr w:rsidR="00F96237" w:rsidRPr="0030581E" w14:paraId="42A8D835" w14:textId="77777777" w:rsidTr="00C521A9">
        <w:tc>
          <w:tcPr>
            <w:tcW w:w="709" w:type="dxa"/>
          </w:tcPr>
          <w:p w14:paraId="16724D66" w14:textId="2902F687" w:rsidR="00F96237" w:rsidRPr="00127ACA" w:rsidRDefault="00F96237" w:rsidP="00A27017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A0FF5D5" w14:textId="77777777" w:rsidR="00F96237" w:rsidRPr="0030581E" w:rsidRDefault="00F96237" w:rsidP="00A27017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588" w:type="dxa"/>
          </w:tcPr>
          <w:p w14:paraId="1156B390" w14:textId="77777777" w:rsidR="00F96237" w:rsidRPr="0030581E" w:rsidRDefault="00F96237" w:rsidP="00A27017">
            <w:pPr>
              <w:ind w:left="-288" w:right="-108" w:firstLine="180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39" w:type="dxa"/>
          </w:tcPr>
          <w:p w14:paraId="46336438" w14:textId="77777777" w:rsidR="00F96237" w:rsidRPr="0030581E" w:rsidRDefault="00F96237" w:rsidP="00A27017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260" w:type="dxa"/>
          </w:tcPr>
          <w:p w14:paraId="3C988811" w14:textId="347AE28F" w:rsidR="00F96237" w:rsidRPr="0030581E" w:rsidRDefault="00F96237" w:rsidP="00A27017">
            <w:pPr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14:paraId="627B2F89" w14:textId="77777777" w:rsidR="004A0F26" w:rsidRDefault="004A0F26" w:rsidP="004A0F26">
      <w:pPr>
        <w:rPr>
          <w:rFonts w:ascii="PT Astra Serif" w:hAnsi="PT Astra Serif"/>
        </w:rPr>
      </w:pPr>
    </w:p>
    <w:p w14:paraId="4242FD41" w14:textId="77777777" w:rsidR="002342EC" w:rsidRPr="00E1145D" w:rsidRDefault="002342EC" w:rsidP="004A0F26">
      <w:pPr>
        <w:rPr>
          <w:rFonts w:ascii="PT Astra Serif" w:hAnsi="PT Astra Serif"/>
        </w:rPr>
      </w:pPr>
    </w:p>
    <w:p w14:paraId="1EFA8626" w14:textId="77777777" w:rsidR="002342EC" w:rsidRPr="0030581E" w:rsidRDefault="002342EC" w:rsidP="004A0F26">
      <w:pPr>
        <w:rPr>
          <w:rFonts w:ascii="PT Astra Serif" w:hAnsi="PT Astra Serif"/>
        </w:rPr>
      </w:pPr>
    </w:p>
    <w:p w14:paraId="0BF929FD" w14:textId="77777777" w:rsidR="004A0F26" w:rsidRPr="0030581E" w:rsidRDefault="004A0F26" w:rsidP="004A0F26">
      <w:pPr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ind w:right="-1"/>
        <w:rPr>
          <w:rFonts w:ascii="PT Astra Serif" w:hAnsi="PT Astra Serif"/>
        </w:rPr>
      </w:pPr>
      <w:r w:rsidRPr="0030581E">
        <w:rPr>
          <w:rFonts w:ascii="PT Astra Serif" w:hAnsi="PT Astra Serif"/>
        </w:rPr>
        <w:t xml:space="preserve">___________________________ </w:t>
      </w:r>
      <w:r w:rsidRPr="0030581E">
        <w:rPr>
          <w:rFonts w:ascii="PT Astra Serif" w:hAnsi="PT Astra Serif"/>
        </w:rPr>
        <w:tab/>
      </w:r>
      <w:r w:rsidRPr="0030581E">
        <w:rPr>
          <w:rFonts w:ascii="PT Astra Serif" w:hAnsi="PT Astra Serif"/>
        </w:rPr>
        <w:tab/>
        <w:t xml:space="preserve">    _______________________</w:t>
      </w:r>
    </w:p>
    <w:p w14:paraId="70CC7BA4" w14:textId="77777777" w:rsidR="004A0F26" w:rsidRPr="0030581E" w:rsidRDefault="004A0F26" w:rsidP="004A0F26">
      <w:pPr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ind w:right="-1"/>
        <w:rPr>
          <w:rFonts w:ascii="PT Astra Serif" w:hAnsi="PT Astra Serif"/>
          <w:vertAlign w:val="superscript"/>
        </w:rPr>
      </w:pPr>
      <w:r w:rsidRPr="0030581E">
        <w:rPr>
          <w:rFonts w:ascii="PT Astra Serif" w:hAnsi="PT Astra Serif"/>
          <w:vertAlign w:val="superscript"/>
        </w:rPr>
        <w:t>Руководитель образовательного учреждения</w:t>
      </w:r>
      <w:r w:rsidRPr="0030581E">
        <w:rPr>
          <w:rFonts w:ascii="PT Astra Serif" w:hAnsi="PT Astra Serif"/>
        </w:rPr>
        <w:tab/>
      </w:r>
      <w:r w:rsidRPr="0030581E">
        <w:rPr>
          <w:rFonts w:ascii="PT Astra Serif" w:hAnsi="PT Astra Serif"/>
        </w:rPr>
        <w:tab/>
        <w:t xml:space="preserve">              </w:t>
      </w:r>
      <w:proofErr w:type="gramStart"/>
      <w:r w:rsidRPr="0030581E">
        <w:rPr>
          <w:rFonts w:ascii="PT Astra Serif" w:hAnsi="PT Astra Serif"/>
        </w:rPr>
        <w:t xml:space="preserve">   </w:t>
      </w:r>
      <w:r w:rsidRPr="0030581E">
        <w:rPr>
          <w:rFonts w:ascii="PT Astra Serif" w:hAnsi="PT Astra Serif"/>
          <w:vertAlign w:val="superscript"/>
        </w:rPr>
        <w:t>(</w:t>
      </w:r>
      <w:proofErr w:type="gramEnd"/>
      <w:r w:rsidRPr="0030581E">
        <w:rPr>
          <w:rFonts w:ascii="PT Astra Serif" w:hAnsi="PT Astra Serif"/>
          <w:vertAlign w:val="superscript"/>
        </w:rPr>
        <w:t>подпись)</w:t>
      </w:r>
      <w:r w:rsidRPr="0030581E">
        <w:rPr>
          <w:rFonts w:ascii="PT Astra Serif" w:hAnsi="PT Astra Serif"/>
        </w:rPr>
        <w:t xml:space="preserve">   </w:t>
      </w:r>
    </w:p>
    <w:p w14:paraId="54C5C972" w14:textId="75E2D523" w:rsidR="004A0F26" w:rsidRPr="00855C31" w:rsidRDefault="004A0F26" w:rsidP="004A0F26">
      <w:pPr>
        <w:rPr>
          <w:rFonts w:ascii="PT Astra Serif" w:hAnsi="PT Astra Serif"/>
          <w:vertAlign w:val="subscript"/>
        </w:rPr>
      </w:pPr>
      <w:r w:rsidRPr="0030581E">
        <w:rPr>
          <w:rFonts w:ascii="PT Astra Serif" w:hAnsi="PT Astra Serif"/>
          <w:vertAlign w:val="subscript"/>
        </w:rPr>
        <w:t>МП</w:t>
      </w:r>
    </w:p>
    <w:p w14:paraId="3A1EB1B4" w14:textId="77777777" w:rsidR="00855C31" w:rsidRPr="00974221" w:rsidRDefault="00855C31" w:rsidP="004A0F26">
      <w:pPr>
        <w:rPr>
          <w:rFonts w:ascii="PT Astra Serif" w:hAnsi="PT Astra Serif"/>
        </w:rPr>
      </w:pPr>
    </w:p>
    <w:p w14:paraId="370E42F8" w14:textId="4DC1816E" w:rsidR="004A0F26" w:rsidRPr="00974221" w:rsidRDefault="004A0F26" w:rsidP="004A0F26">
      <w:pPr>
        <w:ind w:firstLine="708"/>
        <w:jc w:val="both"/>
        <w:rPr>
          <w:rFonts w:ascii="PT Astra Serif" w:hAnsi="PT Astra Serif"/>
        </w:rPr>
      </w:pPr>
      <w:r w:rsidRPr="00974221">
        <w:rPr>
          <w:rFonts w:ascii="PT Astra Serif" w:hAnsi="PT Astra Serif"/>
        </w:rPr>
        <w:t xml:space="preserve">Заявки на участие принимаются в Оргкомитет Конкурса только в </w:t>
      </w:r>
      <w:r w:rsidRPr="00974221">
        <w:rPr>
          <w:rFonts w:ascii="PT Astra Serif" w:hAnsi="PT Astra Serif"/>
          <w:u w:val="single"/>
        </w:rPr>
        <w:t>печатном виде</w:t>
      </w:r>
      <w:r w:rsidR="00974221" w:rsidRPr="00974221">
        <w:rPr>
          <w:rFonts w:ascii="PT Astra Serif" w:hAnsi="PT Astra Serif"/>
          <w:u w:val="single"/>
        </w:rPr>
        <w:t xml:space="preserve"> (</w:t>
      </w:r>
      <w:r w:rsidR="00974221" w:rsidRPr="00974221">
        <w:rPr>
          <w:rFonts w:ascii="PT Astra Serif" w:hAnsi="PT Astra Serif"/>
        </w:rPr>
        <w:t xml:space="preserve">шрифт </w:t>
      </w:r>
      <w:r w:rsidR="00974221" w:rsidRPr="00974221">
        <w:rPr>
          <w:rFonts w:ascii="PT Astra Serif" w:hAnsi="PT Astra Serif"/>
          <w:lang w:val="en-US"/>
        </w:rPr>
        <w:t>Times</w:t>
      </w:r>
      <w:r w:rsidR="00974221" w:rsidRPr="00974221">
        <w:rPr>
          <w:rFonts w:ascii="PT Astra Serif" w:hAnsi="PT Astra Serif"/>
        </w:rPr>
        <w:t xml:space="preserve"> </w:t>
      </w:r>
      <w:r w:rsidR="00974221" w:rsidRPr="00974221">
        <w:rPr>
          <w:rFonts w:ascii="PT Astra Serif" w:hAnsi="PT Astra Serif"/>
          <w:lang w:val="en-US"/>
        </w:rPr>
        <w:t>New</w:t>
      </w:r>
      <w:r w:rsidR="00974221" w:rsidRPr="00974221">
        <w:rPr>
          <w:rFonts w:ascii="PT Astra Serif" w:hAnsi="PT Astra Serif"/>
        </w:rPr>
        <w:t xml:space="preserve"> </w:t>
      </w:r>
      <w:r w:rsidR="00974221" w:rsidRPr="00974221">
        <w:rPr>
          <w:rFonts w:ascii="PT Astra Serif" w:hAnsi="PT Astra Serif"/>
          <w:lang w:val="en-US"/>
        </w:rPr>
        <w:t>Roman</w:t>
      </w:r>
      <w:r w:rsidR="00974221" w:rsidRPr="00974221">
        <w:rPr>
          <w:rFonts w:ascii="PT Astra Serif" w:hAnsi="PT Astra Serif"/>
        </w:rPr>
        <w:t>, кегель 12</w:t>
      </w:r>
      <w:r w:rsidR="00974221" w:rsidRPr="00974221">
        <w:rPr>
          <w:rFonts w:ascii="PT Astra Serif" w:hAnsi="PT Astra Serif"/>
          <w:u w:val="single"/>
        </w:rPr>
        <w:t>)</w:t>
      </w:r>
      <w:r w:rsidRPr="00974221">
        <w:rPr>
          <w:rFonts w:ascii="PT Astra Serif" w:hAnsi="PT Astra Serif"/>
        </w:rPr>
        <w:t xml:space="preserve">; </w:t>
      </w:r>
      <w:r w:rsidRPr="00974221">
        <w:rPr>
          <w:rFonts w:ascii="PT Astra Serif" w:hAnsi="PT Astra Serif"/>
          <w:u w:val="single"/>
        </w:rPr>
        <w:t>заверяются печатью учреждения и личной подписью руководителя учреждения</w:t>
      </w:r>
      <w:r w:rsidRPr="00974221">
        <w:rPr>
          <w:rFonts w:ascii="PT Astra Serif" w:hAnsi="PT Astra Serif"/>
        </w:rPr>
        <w:t>. Все графы заявки должны быть заполнены, в соответствии с требованиями.</w:t>
      </w:r>
    </w:p>
    <w:p w14:paraId="392BF64A" w14:textId="77777777" w:rsidR="007574FB" w:rsidRPr="00974221" w:rsidRDefault="007574FB" w:rsidP="004A0F26">
      <w:pPr>
        <w:ind w:firstLine="708"/>
        <w:jc w:val="both"/>
        <w:rPr>
          <w:rFonts w:ascii="PT Astra Serif" w:hAnsi="PT Astra Serif"/>
        </w:rPr>
      </w:pPr>
    </w:p>
    <w:tbl>
      <w:tblPr>
        <w:tblStyle w:val="TableGrid"/>
        <w:tblW w:w="0" w:type="dxa"/>
        <w:tblInd w:w="142" w:type="dxa"/>
        <w:tblLayout w:type="fixed"/>
        <w:tblCellMar>
          <w:top w:w="57" w:type="dxa"/>
          <w:right w:w="115" w:type="dxa"/>
        </w:tblCellMar>
        <w:tblLook w:val="04A0" w:firstRow="1" w:lastRow="0" w:firstColumn="1" w:lastColumn="0" w:noHBand="0" w:noVBand="1"/>
      </w:tblPr>
      <w:tblGrid>
        <w:gridCol w:w="6946"/>
        <w:gridCol w:w="2413"/>
      </w:tblGrid>
      <w:tr w:rsidR="00C53183" w14:paraId="57F6969A" w14:textId="77777777" w:rsidTr="00E165A5">
        <w:trPr>
          <w:trHeight w:val="227"/>
        </w:trPr>
        <w:tc>
          <w:tcPr>
            <w:tcW w:w="9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8FB8A" w14:textId="77777777" w:rsidR="00C53183" w:rsidRDefault="00C53183" w:rsidP="00E165A5">
            <w:pPr>
              <w:spacing w:line="254" w:lineRule="auto"/>
              <w:ind w:left="360"/>
              <w:jc w:val="center"/>
              <w:rPr>
                <w:rFonts w:ascii="PT Astra Serif" w:hAnsi="PT Astra Serif" w:cs="PT Astra Serif"/>
                <w:sz w:val="28"/>
              </w:rPr>
            </w:pPr>
            <w:proofErr w:type="spellStart"/>
            <w:r>
              <w:rPr>
                <w:rFonts w:ascii="PT Astra Serif" w:hAnsi="PT Astra Serif" w:cs="PT Astra Serif"/>
                <w:sz w:val="28"/>
              </w:rPr>
              <w:t>Дополнительная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информация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>:</w:t>
            </w:r>
          </w:p>
        </w:tc>
      </w:tr>
      <w:tr w:rsidR="00C53183" w14:paraId="3764FEDF" w14:textId="77777777" w:rsidTr="00E165A5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C7800" w14:textId="77777777" w:rsidR="00C53183" w:rsidRDefault="00C53183" w:rsidP="00E165A5">
            <w:pPr>
              <w:spacing w:line="254" w:lineRule="auto"/>
              <w:ind w:left="360"/>
              <w:rPr>
                <w:rFonts w:ascii="PT Astra Serif" w:hAnsi="PT Astra Serif" w:cs="PT Astra Serif"/>
                <w:sz w:val="28"/>
              </w:rPr>
            </w:pPr>
            <w:proofErr w:type="spellStart"/>
            <w:r>
              <w:rPr>
                <w:rFonts w:ascii="PT Astra Serif" w:hAnsi="PT Astra Serif" w:cs="PT Astra Serif"/>
                <w:sz w:val="28"/>
              </w:rPr>
              <w:t>количество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участников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муниципального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этапа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45A9C" w14:textId="77777777" w:rsidR="00C53183" w:rsidRDefault="00C53183" w:rsidP="00E165A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</w:rPr>
            </w:pPr>
            <w:r>
              <w:rPr>
                <w:rFonts w:ascii="PT Astra Serif" w:hAnsi="PT Astra Serif" w:cs="PT Astra Serif"/>
                <w:b/>
              </w:rPr>
              <w:t xml:space="preserve"> </w:t>
            </w:r>
          </w:p>
        </w:tc>
      </w:tr>
      <w:tr w:rsidR="00C53183" w14:paraId="64CF4DF1" w14:textId="77777777" w:rsidTr="00E165A5">
        <w:trPr>
          <w:trHeight w:val="227"/>
        </w:trPr>
        <w:tc>
          <w:tcPr>
            <w:tcW w:w="9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26F94" w14:textId="77777777" w:rsidR="00C53183" w:rsidRDefault="00C53183" w:rsidP="00E165A5">
            <w:pPr>
              <w:spacing w:line="254" w:lineRule="auto"/>
              <w:ind w:firstLine="388"/>
              <w:jc w:val="center"/>
              <w:rPr>
                <w:rFonts w:ascii="PT Astra Serif" w:hAnsi="PT Astra Serif" w:cs="PT Astra Serif"/>
              </w:rPr>
            </w:pPr>
            <w:proofErr w:type="spellStart"/>
            <w:r>
              <w:rPr>
                <w:rFonts w:ascii="PT Astra Serif" w:hAnsi="PT Astra Serif" w:cs="PT Astra Serif"/>
                <w:sz w:val="28"/>
              </w:rPr>
              <w:t>среди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них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>:</w:t>
            </w:r>
          </w:p>
        </w:tc>
      </w:tr>
      <w:tr w:rsidR="00C53183" w14:paraId="1163265D" w14:textId="77777777" w:rsidTr="00E165A5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DF3D5" w14:textId="77777777" w:rsidR="00C53183" w:rsidRDefault="00C53183" w:rsidP="00E165A5">
            <w:pPr>
              <w:spacing w:line="254" w:lineRule="auto"/>
              <w:ind w:firstLine="388"/>
              <w:rPr>
                <w:rFonts w:ascii="PT Astra Serif" w:hAnsi="PT Astra Serif" w:cs="PT Astra Serif"/>
                <w:sz w:val="28"/>
              </w:rPr>
            </w:pPr>
            <w:proofErr w:type="spellStart"/>
            <w:r>
              <w:rPr>
                <w:rFonts w:ascii="PT Astra Serif" w:hAnsi="PT Astra Serif" w:cs="PT Astra Serif"/>
                <w:sz w:val="28"/>
              </w:rPr>
              <w:t>дети-сироты</w:t>
            </w:r>
            <w:proofErr w:type="spellEnd"/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0380D" w14:textId="77777777" w:rsidR="00C53183" w:rsidRDefault="00C53183" w:rsidP="00E165A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  <w:b/>
              </w:rPr>
            </w:pPr>
          </w:p>
        </w:tc>
      </w:tr>
      <w:tr w:rsidR="00C53183" w14:paraId="5384F747" w14:textId="77777777" w:rsidTr="00E165A5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376E2" w14:textId="77777777" w:rsidR="00C53183" w:rsidRDefault="00C53183" w:rsidP="00E165A5">
            <w:pPr>
              <w:spacing w:line="254" w:lineRule="auto"/>
              <w:ind w:left="360"/>
              <w:rPr>
                <w:rFonts w:ascii="PT Astra Serif" w:hAnsi="PT Astra Serif" w:cs="PT Astra Serif"/>
                <w:sz w:val="28"/>
              </w:rPr>
            </w:pPr>
            <w:proofErr w:type="spellStart"/>
            <w:r>
              <w:rPr>
                <w:rFonts w:ascii="PT Astra Serif" w:hAnsi="PT Astra Serif" w:cs="PT Astra Serif"/>
                <w:sz w:val="28"/>
              </w:rPr>
              <w:t>дети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с ОВЗ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7F51" w14:textId="77777777" w:rsidR="00C53183" w:rsidRDefault="00C53183" w:rsidP="00E165A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</w:rPr>
            </w:pPr>
            <w:r>
              <w:rPr>
                <w:rFonts w:ascii="PT Astra Serif" w:hAnsi="PT Astra Serif" w:cs="PT Astra Serif"/>
                <w:b/>
              </w:rPr>
              <w:t xml:space="preserve"> </w:t>
            </w:r>
          </w:p>
        </w:tc>
      </w:tr>
      <w:tr w:rsidR="00C53183" w14:paraId="34F89E04" w14:textId="77777777" w:rsidTr="00E165A5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F491E" w14:textId="77777777" w:rsidR="00C53183" w:rsidRDefault="00C53183" w:rsidP="00E165A5">
            <w:pPr>
              <w:spacing w:line="254" w:lineRule="auto"/>
              <w:ind w:left="360"/>
              <w:rPr>
                <w:rFonts w:ascii="PT Astra Serif" w:hAnsi="PT Astra Serif" w:cs="PT Astra Serif"/>
                <w:sz w:val="28"/>
              </w:rPr>
            </w:pPr>
            <w:proofErr w:type="spellStart"/>
            <w:r>
              <w:rPr>
                <w:rFonts w:ascii="PT Astra Serif" w:hAnsi="PT Astra Serif" w:cs="PT Astra Serif"/>
                <w:sz w:val="28"/>
              </w:rPr>
              <w:t>дети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девиантного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  <w:proofErr w:type="spellStart"/>
            <w:r>
              <w:rPr>
                <w:rFonts w:ascii="PT Astra Serif" w:hAnsi="PT Astra Serif" w:cs="PT Astra Serif"/>
                <w:sz w:val="28"/>
              </w:rPr>
              <w:t>поведения</w:t>
            </w:r>
            <w:proofErr w:type="spellEnd"/>
            <w:r>
              <w:rPr>
                <w:rFonts w:ascii="PT Astra Serif" w:hAnsi="PT Astra Serif" w:cs="PT Astra Serif"/>
                <w:sz w:val="28"/>
              </w:rPr>
              <w:t xml:space="preserve">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4D412" w14:textId="77777777" w:rsidR="00C53183" w:rsidRDefault="00C53183" w:rsidP="00E165A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</w:rPr>
            </w:pPr>
            <w:r>
              <w:rPr>
                <w:rFonts w:ascii="PT Astra Serif" w:hAnsi="PT Astra Serif" w:cs="PT Astra Serif"/>
                <w:b/>
              </w:rPr>
              <w:t xml:space="preserve"> </w:t>
            </w:r>
          </w:p>
        </w:tc>
      </w:tr>
    </w:tbl>
    <w:p w14:paraId="669458AF" w14:textId="77777777" w:rsidR="007574FB" w:rsidRDefault="007574FB" w:rsidP="004A0F26">
      <w:pPr>
        <w:ind w:firstLine="708"/>
        <w:jc w:val="both"/>
        <w:rPr>
          <w:rFonts w:ascii="PT Astra Serif" w:hAnsi="PT Astra Serif"/>
        </w:rPr>
      </w:pPr>
    </w:p>
    <w:p w14:paraId="641B2FAD" w14:textId="77777777" w:rsidR="007574FB" w:rsidRDefault="007574FB" w:rsidP="004A0F26">
      <w:pPr>
        <w:ind w:firstLine="708"/>
        <w:jc w:val="both"/>
        <w:rPr>
          <w:rFonts w:ascii="PT Astra Serif" w:hAnsi="PT Astra Serif"/>
        </w:rPr>
      </w:pPr>
    </w:p>
    <w:sectPr w:rsidR="007574FB" w:rsidSect="006C3159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C534F6" w14:textId="77777777" w:rsidR="00341378" w:rsidRDefault="00341378">
      <w:r>
        <w:separator/>
      </w:r>
    </w:p>
  </w:endnote>
  <w:endnote w:type="continuationSeparator" w:id="0">
    <w:p w14:paraId="1ACB3404" w14:textId="77777777" w:rsidR="00341378" w:rsidRDefault="00341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AD083F" w14:textId="77777777" w:rsidR="00341378" w:rsidRDefault="00341378">
      <w:r>
        <w:separator/>
      </w:r>
    </w:p>
  </w:footnote>
  <w:footnote w:type="continuationSeparator" w:id="0">
    <w:p w14:paraId="7A55110A" w14:textId="77777777" w:rsidR="00341378" w:rsidRDefault="00341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8F42F" w14:textId="77777777" w:rsidR="00CA70DB" w:rsidRDefault="00187868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629C756E" w14:textId="77777777" w:rsidR="00CA70DB" w:rsidRDefault="0034137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75228255"/>
      <w:docPartObj>
        <w:docPartGallery w:val="Page Numbers (Top of Page)"/>
        <w:docPartUnique/>
      </w:docPartObj>
    </w:sdtPr>
    <w:sdtEndPr/>
    <w:sdtContent>
      <w:p w14:paraId="0CE34308" w14:textId="77777777" w:rsidR="006C3159" w:rsidRDefault="006C315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07E7">
          <w:rPr>
            <w:noProof/>
          </w:rPr>
          <w:t>2</w:t>
        </w:r>
        <w:r>
          <w:fldChar w:fldCharType="end"/>
        </w:r>
      </w:p>
    </w:sdtContent>
  </w:sdt>
  <w:p w14:paraId="058F4374" w14:textId="77777777" w:rsidR="00CA70DB" w:rsidRDefault="0034137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50EC9"/>
    <w:multiLevelType w:val="hybridMultilevel"/>
    <w:tmpl w:val="A202B94E"/>
    <w:lvl w:ilvl="0" w:tplc="DE1A1F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73005A"/>
    <w:multiLevelType w:val="hybridMultilevel"/>
    <w:tmpl w:val="D2F6D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45D14"/>
    <w:multiLevelType w:val="hybridMultilevel"/>
    <w:tmpl w:val="19F677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6CE782D"/>
    <w:multiLevelType w:val="hybridMultilevel"/>
    <w:tmpl w:val="69EAD14E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04E55A0"/>
    <w:multiLevelType w:val="hybridMultilevel"/>
    <w:tmpl w:val="63B0B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835111"/>
    <w:multiLevelType w:val="hybridMultilevel"/>
    <w:tmpl w:val="7932EA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8A585C"/>
    <w:multiLevelType w:val="hybridMultilevel"/>
    <w:tmpl w:val="14602392"/>
    <w:lvl w:ilvl="0" w:tplc="0419000F">
      <w:start w:val="1"/>
      <w:numFmt w:val="decimal"/>
      <w:lvlText w:val="%1."/>
      <w:lvlJc w:val="left"/>
      <w:pPr>
        <w:ind w:left="749" w:hanging="360"/>
      </w:p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7" w15:restartNumberingAfterBreak="0">
    <w:nsid w:val="6E0218DB"/>
    <w:multiLevelType w:val="hybridMultilevel"/>
    <w:tmpl w:val="850A3B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8D358D"/>
    <w:multiLevelType w:val="hybridMultilevel"/>
    <w:tmpl w:val="3EC47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BA0"/>
    <w:rsid w:val="00000718"/>
    <w:rsid w:val="00030921"/>
    <w:rsid w:val="00036A41"/>
    <w:rsid w:val="0005455E"/>
    <w:rsid w:val="00057EB7"/>
    <w:rsid w:val="00066EEA"/>
    <w:rsid w:val="00067E47"/>
    <w:rsid w:val="0007032A"/>
    <w:rsid w:val="000B312E"/>
    <w:rsid w:val="000B603E"/>
    <w:rsid w:val="000C2273"/>
    <w:rsid w:val="000C3647"/>
    <w:rsid w:val="000F7D0E"/>
    <w:rsid w:val="00111939"/>
    <w:rsid w:val="001126EE"/>
    <w:rsid w:val="00123354"/>
    <w:rsid w:val="00127ACA"/>
    <w:rsid w:val="00147D2C"/>
    <w:rsid w:val="00187868"/>
    <w:rsid w:val="001939F9"/>
    <w:rsid w:val="001A05F9"/>
    <w:rsid w:val="001A5312"/>
    <w:rsid w:val="001E4F0E"/>
    <w:rsid w:val="001E7CDF"/>
    <w:rsid w:val="002005DB"/>
    <w:rsid w:val="00213723"/>
    <w:rsid w:val="0022638C"/>
    <w:rsid w:val="00231733"/>
    <w:rsid w:val="002342EC"/>
    <w:rsid w:val="00244934"/>
    <w:rsid w:val="00250DF7"/>
    <w:rsid w:val="00254D2A"/>
    <w:rsid w:val="00254FCE"/>
    <w:rsid w:val="00256492"/>
    <w:rsid w:val="00260A0D"/>
    <w:rsid w:val="00277849"/>
    <w:rsid w:val="002945E5"/>
    <w:rsid w:val="00295AD0"/>
    <w:rsid w:val="002969F5"/>
    <w:rsid w:val="002A2B2D"/>
    <w:rsid w:val="002B1965"/>
    <w:rsid w:val="002D467C"/>
    <w:rsid w:val="002E077A"/>
    <w:rsid w:val="002F25C7"/>
    <w:rsid w:val="002F3CC8"/>
    <w:rsid w:val="002F5F08"/>
    <w:rsid w:val="003021D8"/>
    <w:rsid w:val="00303283"/>
    <w:rsid w:val="00325E18"/>
    <w:rsid w:val="003335B5"/>
    <w:rsid w:val="00341378"/>
    <w:rsid w:val="00347183"/>
    <w:rsid w:val="0034782C"/>
    <w:rsid w:val="00371AEB"/>
    <w:rsid w:val="003734B9"/>
    <w:rsid w:val="00380B64"/>
    <w:rsid w:val="0038521F"/>
    <w:rsid w:val="003909C7"/>
    <w:rsid w:val="003946D0"/>
    <w:rsid w:val="003A6437"/>
    <w:rsid w:val="003B3C96"/>
    <w:rsid w:val="003C6D0E"/>
    <w:rsid w:val="003D451F"/>
    <w:rsid w:val="003D611F"/>
    <w:rsid w:val="003D6CE9"/>
    <w:rsid w:val="003E6333"/>
    <w:rsid w:val="003F2911"/>
    <w:rsid w:val="003F37B4"/>
    <w:rsid w:val="00404411"/>
    <w:rsid w:val="00414E89"/>
    <w:rsid w:val="00426481"/>
    <w:rsid w:val="004423DF"/>
    <w:rsid w:val="00442454"/>
    <w:rsid w:val="00466C27"/>
    <w:rsid w:val="00471015"/>
    <w:rsid w:val="00481B10"/>
    <w:rsid w:val="0048552A"/>
    <w:rsid w:val="00487544"/>
    <w:rsid w:val="0049503A"/>
    <w:rsid w:val="004A0F26"/>
    <w:rsid w:val="004A10BC"/>
    <w:rsid w:val="004C2F9F"/>
    <w:rsid w:val="004D434B"/>
    <w:rsid w:val="004D52F5"/>
    <w:rsid w:val="004D6F9D"/>
    <w:rsid w:val="004F05BF"/>
    <w:rsid w:val="005204C3"/>
    <w:rsid w:val="0052688F"/>
    <w:rsid w:val="005410F6"/>
    <w:rsid w:val="0056111F"/>
    <w:rsid w:val="005638B4"/>
    <w:rsid w:val="00563C63"/>
    <w:rsid w:val="00564D06"/>
    <w:rsid w:val="00587B13"/>
    <w:rsid w:val="00590774"/>
    <w:rsid w:val="005A77DE"/>
    <w:rsid w:val="005C4C45"/>
    <w:rsid w:val="005D41F1"/>
    <w:rsid w:val="005D53C9"/>
    <w:rsid w:val="005F43C1"/>
    <w:rsid w:val="005F4AFE"/>
    <w:rsid w:val="0060368B"/>
    <w:rsid w:val="0060665C"/>
    <w:rsid w:val="00607BFD"/>
    <w:rsid w:val="00637C7C"/>
    <w:rsid w:val="00655253"/>
    <w:rsid w:val="006565E5"/>
    <w:rsid w:val="00662B87"/>
    <w:rsid w:val="00664FE2"/>
    <w:rsid w:val="00680312"/>
    <w:rsid w:val="0068211F"/>
    <w:rsid w:val="00686C0D"/>
    <w:rsid w:val="006A365E"/>
    <w:rsid w:val="006B2A57"/>
    <w:rsid w:val="006C3159"/>
    <w:rsid w:val="006F3048"/>
    <w:rsid w:val="007212D7"/>
    <w:rsid w:val="00732F0C"/>
    <w:rsid w:val="00744BD4"/>
    <w:rsid w:val="00753547"/>
    <w:rsid w:val="00753712"/>
    <w:rsid w:val="00755B83"/>
    <w:rsid w:val="007574FB"/>
    <w:rsid w:val="00760A50"/>
    <w:rsid w:val="00764F4B"/>
    <w:rsid w:val="007667C2"/>
    <w:rsid w:val="00766EC4"/>
    <w:rsid w:val="00771DDA"/>
    <w:rsid w:val="00774354"/>
    <w:rsid w:val="0077764E"/>
    <w:rsid w:val="00786F55"/>
    <w:rsid w:val="007871F4"/>
    <w:rsid w:val="007A5372"/>
    <w:rsid w:val="007D0E28"/>
    <w:rsid w:val="007D3BA9"/>
    <w:rsid w:val="007D5CC6"/>
    <w:rsid w:val="007D7ABF"/>
    <w:rsid w:val="007E3473"/>
    <w:rsid w:val="007F4AE4"/>
    <w:rsid w:val="008005A2"/>
    <w:rsid w:val="0081039E"/>
    <w:rsid w:val="00810A5D"/>
    <w:rsid w:val="008170FF"/>
    <w:rsid w:val="0083436D"/>
    <w:rsid w:val="00851394"/>
    <w:rsid w:val="00853A74"/>
    <w:rsid w:val="00855C31"/>
    <w:rsid w:val="008703C7"/>
    <w:rsid w:val="008756FD"/>
    <w:rsid w:val="00890366"/>
    <w:rsid w:val="008918E9"/>
    <w:rsid w:val="008A1EE3"/>
    <w:rsid w:val="008A7FAC"/>
    <w:rsid w:val="008B7AF5"/>
    <w:rsid w:val="008E5E07"/>
    <w:rsid w:val="00905E6D"/>
    <w:rsid w:val="00906692"/>
    <w:rsid w:val="00913CB6"/>
    <w:rsid w:val="00915AB6"/>
    <w:rsid w:val="00927807"/>
    <w:rsid w:val="00931730"/>
    <w:rsid w:val="009363E3"/>
    <w:rsid w:val="00943A8B"/>
    <w:rsid w:val="00953D8B"/>
    <w:rsid w:val="00974221"/>
    <w:rsid w:val="0098726D"/>
    <w:rsid w:val="00991E3F"/>
    <w:rsid w:val="00993549"/>
    <w:rsid w:val="009962BA"/>
    <w:rsid w:val="009A222F"/>
    <w:rsid w:val="009A7C0E"/>
    <w:rsid w:val="009B2568"/>
    <w:rsid w:val="009B78D0"/>
    <w:rsid w:val="00A11B99"/>
    <w:rsid w:val="00A15AAD"/>
    <w:rsid w:val="00A3531C"/>
    <w:rsid w:val="00A714CE"/>
    <w:rsid w:val="00A76FC7"/>
    <w:rsid w:val="00A85034"/>
    <w:rsid w:val="00A90591"/>
    <w:rsid w:val="00A96225"/>
    <w:rsid w:val="00AB31C9"/>
    <w:rsid w:val="00AB3F83"/>
    <w:rsid w:val="00AC4D31"/>
    <w:rsid w:val="00AD1885"/>
    <w:rsid w:val="00AD746A"/>
    <w:rsid w:val="00AE181D"/>
    <w:rsid w:val="00B06FD7"/>
    <w:rsid w:val="00B25C0F"/>
    <w:rsid w:val="00B34291"/>
    <w:rsid w:val="00B414EC"/>
    <w:rsid w:val="00B64AE1"/>
    <w:rsid w:val="00B7260E"/>
    <w:rsid w:val="00B81687"/>
    <w:rsid w:val="00B833C8"/>
    <w:rsid w:val="00B86036"/>
    <w:rsid w:val="00B95286"/>
    <w:rsid w:val="00B965F5"/>
    <w:rsid w:val="00BB44C6"/>
    <w:rsid w:val="00BE7A43"/>
    <w:rsid w:val="00C05357"/>
    <w:rsid w:val="00C06BC5"/>
    <w:rsid w:val="00C07FC1"/>
    <w:rsid w:val="00C108BC"/>
    <w:rsid w:val="00C17635"/>
    <w:rsid w:val="00C24699"/>
    <w:rsid w:val="00C24937"/>
    <w:rsid w:val="00C26713"/>
    <w:rsid w:val="00C41204"/>
    <w:rsid w:val="00C45170"/>
    <w:rsid w:val="00C521A9"/>
    <w:rsid w:val="00C53183"/>
    <w:rsid w:val="00C543AE"/>
    <w:rsid w:val="00C543F8"/>
    <w:rsid w:val="00CA0911"/>
    <w:rsid w:val="00CA2AED"/>
    <w:rsid w:val="00CA6B1C"/>
    <w:rsid w:val="00CD4C37"/>
    <w:rsid w:val="00CF5479"/>
    <w:rsid w:val="00D00D60"/>
    <w:rsid w:val="00D07851"/>
    <w:rsid w:val="00D15AEB"/>
    <w:rsid w:val="00D22AF8"/>
    <w:rsid w:val="00D4388D"/>
    <w:rsid w:val="00D45838"/>
    <w:rsid w:val="00D54947"/>
    <w:rsid w:val="00D60789"/>
    <w:rsid w:val="00D607E7"/>
    <w:rsid w:val="00D76E7F"/>
    <w:rsid w:val="00D859A6"/>
    <w:rsid w:val="00D96A13"/>
    <w:rsid w:val="00DC2484"/>
    <w:rsid w:val="00DE76BE"/>
    <w:rsid w:val="00DF2A76"/>
    <w:rsid w:val="00DF3CD6"/>
    <w:rsid w:val="00DF5878"/>
    <w:rsid w:val="00E04246"/>
    <w:rsid w:val="00E1145D"/>
    <w:rsid w:val="00E14AA0"/>
    <w:rsid w:val="00E17AE2"/>
    <w:rsid w:val="00E21E2E"/>
    <w:rsid w:val="00E4715C"/>
    <w:rsid w:val="00E537D0"/>
    <w:rsid w:val="00E55A4F"/>
    <w:rsid w:val="00E56331"/>
    <w:rsid w:val="00E60E03"/>
    <w:rsid w:val="00E61A96"/>
    <w:rsid w:val="00E72E01"/>
    <w:rsid w:val="00E74E54"/>
    <w:rsid w:val="00E74E59"/>
    <w:rsid w:val="00E83E1C"/>
    <w:rsid w:val="00E85D7A"/>
    <w:rsid w:val="00EA2000"/>
    <w:rsid w:val="00EB097D"/>
    <w:rsid w:val="00EB23AA"/>
    <w:rsid w:val="00EC0BA0"/>
    <w:rsid w:val="00EE4323"/>
    <w:rsid w:val="00F021AA"/>
    <w:rsid w:val="00F11546"/>
    <w:rsid w:val="00F13CBF"/>
    <w:rsid w:val="00F14E07"/>
    <w:rsid w:val="00F21E72"/>
    <w:rsid w:val="00F3000F"/>
    <w:rsid w:val="00F3787A"/>
    <w:rsid w:val="00F63332"/>
    <w:rsid w:val="00F75618"/>
    <w:rsid w:val="00F825AD"/>
    <w:rsid w:val="00F8346F"/>
    <w:rsid w:val="00F91E19"/>
    <w:rsid w:val="00F96237"/>
    <w:rsid w:val="00FC6BBA"/>
    <w:rsid w:val="00FD072F"/>
    <w:rsid w:val="00FF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BFE97"/>
  <w15:docId w15:val="{CDB95BC6-58EB-4136-9307-47CD7A3DE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A0F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4A0F2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8">
    <w:name w:val="heading 8"/>
    <w:basedOn w:val="a"/>
    <w:next w:val="a"/>
    <w:link w:val="80"/>
    <w:qFormat/>
    <w:rsid w:val="00187868"/>
    <w:pPr>
      <w:keepNext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18786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uiPriority w:val="99"/>
    <w:rsid w:val="00187868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878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187868"/>
  </w:style>
  <w:style w:type="table" w:styleId="a6">
    <w:name w:val="Table Grid"/>
    <w:basedOn w:val="a1"/>
    <w:uiPriority w:val="59"/>
    <w:rsid w:val="001878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8786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A0F2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A0F26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4"/>
      <w:lang w:eastAsia="ru-RU"/>
    </w:rPr>
  </w:style>
  <w:style w:type="character" w:styleId="a8">
    <w:name w:val="Hyperlink"/>
    <w:uiPriority w:val="99"/>
    <w:rsid w:val="004A0F26"/>
    <w:rPr>
      <w:color w:val="0000FF"/>
      <w:u w:val="single"/>
    </w:rPr>
  </w:style>
  <w:style w:type="character" w:customStyle="1" w:styleId="2">
    <w:name w:val="Основной текст (2)"/>
    <w:rsid w:val="004A0F2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styleId="a9">
    <w:name w:val="Strong"/>
    <w:basedOn w:val="a0"/>
    <w:uiPriority w:val="22"/>
    <w:qFormat/>
    <w:rsid w:val="004A0F26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4A0F2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A0F26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footer"/>
    <w:basedOn w:val="a"/>
    <w:link w:val="ad"/>
    <w:uiPriority w:val="99"/>
    <w:unhideWhenUsed/>
    <w:rsid w:val="0083436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3436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FollowedHyperlink"/>
    <w:basedOn w:val="a0"/>
    <w:uiPriority w:val="99"/>
    <w:semiHidden/>
    <w:unhideWhenUsed/>
    <w:rsid w:val="005F4AFE"/>
    <w:rPr>
      <w:color w:val="954F72" w:themeColor="followedHyperlink"/>
      <w:u w:val="single"/>
    </w:rPr>
  </w:style>
  <w:style w:type="paragraph" w:styleId="af">
    <w:name w:val="Normal (Web)"/>
    <w:basedOn w:val="a"/>
    <w:uiPriority w:val="99"/>
    <w:semiHidden/>
    <w:unhideWhenUsed/>
    <w:rsid w:val="00E55A4F"/>
    <w:pPr>
      <w:spacing w:before="100" w:beforeAutospacing="1" w:after="100" w:afterAutospacing="1"/>
    </w:pPr>
  </w:style>
  <w:style w:type="character" w:customStyle="1" w:styleId="UnresolvedMention">
    <w:name w:val="Unresolved Mention"/>
    <w:basedOn w:val="a0"/>
    <w:uiPriority w:val="99"/>
    <w:semiHidden/>
    <w:unhideWhenUsed/>
    <w:rsid w:val="00766EC4"/>
    <w:rPr>
      <w:color w:val="605E5C"/>
      <w:shd w:val="clear" w:color="auto" w:fill="E1DFDD"/>
    </w:rPr>
  </w:style>
  <w:style w:type="table" w:customStyle="1" w:styleId="TableGrid">
    <w:name w:val="TableGrid"/>
    <w:qFormat/>
    <w:rsid w:val="00C53183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769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52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41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24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&#1043;&#1040;&#1059;%20&#1058;&#1054;%20&#1062;&#1048;&#1058;\&#1040;&#1057;&#1069;&#1044;%20&#1044;&#1077;&#1083;&#1086;_&#1044;&#1061;\&#1064;&#1072;&#1073;&#1083;&#1086;&#1085;&#1099;%20&#1073;&#1083;&#1072;&#1085;&#1082;&#1086;&#1074;\&#1087;&#1088;&#1080;&#1082;&#1072;&#1079;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494E2-7DDA-4B00-B811-CD1DB6367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</Template>
  <TotalTime>17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Первезенцева Екатерина Вячеславовна</dc:creator>
  <cp:lastModifiedBy>User</cp:lastModifiedBy>
  <cp:revision>25</cp:revision>
  <dcterms:created xsi:type="dcterms:W3CDTF">2025-09-05T06:39:00Z</dcterms:created>
  <dcterms:modified xsi:type="dcterms:W3CDTF">2025-09-15T12:08:00Z</dcterms:modified>
</cp:coreProperties>
</file>